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E2E235" w14:textId="417DF7D4" w:rsidR="008925D1" w:rsidRDefault="00F12E82" w:rsidP="006A1B78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0D864D7" wp14:editId="6CE8FEA5">
                <wp:simplePos x="0" y="0"/>
                <wp:positionH relativeFrom="column">
                  <wp:posOffset>160655</wp:posOffset>
                </wp:positionH>
                <wp:positionV relativeFrom="paragraph">
                  <wp:posOffset>1514475</wp:posOffset>
                </wp:positionV>
                <wp:extent cx="4086225" cy="561975"/>
                <wp:effectExtent l="0" t="0" r="0" b="0"/>
                <wp:wrapNone/>
                <wp:docPr id="2129349374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622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5678E" w14:textId="38A1CD02" w:rsidR="00F647CF" w:rsidRPr="00E6280E" w:rsidRDefault="00F647CF" w:rsidP="00F647CF">
                            <w:pPr>
                              <w:rPr>
                                <w:rFonts w:ascii="MS Reference Sans Serif" w:hAnsi="MS Reference Sans Serif"/>
                                <w:b/>
                                <w:bCs/>
                                <w:color w:val="000040"/>
                                <w:sz w:val="32"/>
                                <w:szCs w:val="32"/>
                              </w:rPr>
                            </w:pPr>
                            <w:r w:rsidRPr="00DA186F">
                              <w:rPr>
                                <w:rFonts w:ascii="MS Reference Sans Serif" w:hAnsi="MS Reference Sans Serif"/>
                                <w:color w:val="6666B3"/>
                                <w:sz w:val="48"/>
                                <w:szCs w:val="48"/>
                              </w:rPr>
                              <w:t>Nieuwsbrief</w:t>
                            </w:r>
                            <w:r w:rsidRPr="00E6280E">
                              <w:rPr>
                                <w:rFonts w:ascii="MS Reference Sans Serif" w:hAnsi="MS Reference Sans Serif"/>
                                <w:color w:val="6666B3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101C2B">
                              <w:rPr>
                                <w:rFonts w:ascii="MS Reference Sans Serif" w:hAnsi="MS Reference Sans Serif"/>
                                <w:b/>
                                <w:bCs/>
                                <w:color w:val="6666B3"/>
                                <w:sz w:val="32"/>
                                <w:szCs w:val="32"/>
                              </w:rPr>
                              <w:t>12</w:t>
                            </w:r>
                            <w:r>
                              <w:rPr>
                                <w:rFonts w:ascii="MS Reference Sans Serif" w:hAnsi="MS Reference Sans Serif"/>
                                <w:b/>
                                <w:bCs/>
                                <w:color w:val="6666B3"/>
                                <w:sz w:val="32"/>
                                <w:szCs w:val="32"/>
                              </w:rPr>
                              <w:t xml:space="preserve"> november</w:t>
                            </w:r>
                            <w:r w:rsidRPr="00DA186F">
                              <w:rPr>
                                <w:rFonts w:ascii="MS Reference Sans Serif" w:hAnsi="MS Reference Sans Serif"/>
                                <w:b/>
                                <w:bCs/>
                                <w:color w:val="6666B3"/>
                                <w:sz w:val="32"/>
                                <w:szCs w:val="32"/>
                              </w:rPr>
                              <w:t xml:space="preserve"> 2023</w:t>
                            </w:r>
                          </w:p>
                          <w:p w14:paraId="68C29FD4" w14:textId="77777777" w:rsidR="00F647CF" w:rsidRDefault="00F647CF" w:rsidP="00F647CF">
                            <w:r>
                              <w:t> </w:t>
                            </w:r>
                          </w:p>
                          <w:p w14:paraId="0D7A81C7" w14:textId="77777777" w:rsidR="00F647CF" w:rsidRPr="00801BCF" w:rsidRDefault="00F647CF" w:rsidP="00F647CF">
                            <w:pPr>
                              <w:rPr>
                                <w:rFonts w:ascii="MS Reference Sans Serif" w:hAnsi="MS Reference Sans Serif"/>
                                <w:color w:val="2F549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D864D7"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6" type="#_x0000_t202" style="position:absolute;margin-left:12.65pt;margin-top:119.25pt;width:321.75pt;height:44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" stroked="f">
                <v:textbox>
                  <w:txbxContent>
                    <w:p w14:paraId="51E5678E" w14:textId="38A1CD02" w:rsidR="00F647CF" w:rsidRPr="00E6280E" w:rsidRDefault="00F647CF" w:rsidP="00F647CF">
                      <w:pPr>
                        <w:rPr>
                          <w:rFonts w:ascii="MS Reference Sans Serif" w:hAnsi="MS Reference Sans Serif"/>
                          <w:b/>
                          <w:bCs/>
                          <w:color w:val="000040"/>
                          <w:sz w:val="32"/>
                          <w:szCs w:val="32"/>
                        </w:rPr>
                      </w:pPr>
                      <w:r w:rsidRPr="00DA186F">
                        <w:rPr>
                          <w:rFonts w:ascii="MS Reference Sans Serif" w:hAnsi="MS Reference Sans Serif"/>
                          <w:color w:val="6666B3"/>
                          <w:sz w:val="48"/>
                          <w:szCs w:val="48"/>
                        </w:rPr>
                        <w:t>Nieuwsbrief</w:t>
                      </w:r>
                      <w:r w:rsidRPr="00E6280E">
                        <w:rPr>
                          <w:rFonts w:ascii="MS Reference Sans Serif" w:hAnsi="MS Reference Sans Serif"/>
                          <w:color w:val="6666B3"/>
                          <w:sz w:val="48"/>
                          <w:szCs w:val="48"/>
                        </w:rPr>
                        <w:t xml:space="preserve"> </w:t>
                      </w:r>
                      <w:r w:rsidR="00101C2B">
                        <w:rPr>
                          <w:rFonts w:ascii="MS Reference Sans Serif" w:hAnsi="MS Reference Sans Serif"/>
                          <w:b/>
                          <w:bCs/>
                          <w:color w:val="6666B3"/>
                          <w:sz w:val="32"/>
                          <w:szCs w:val="32"/>
                        </w:rPr>
                        <w:t>12</w:t>
                      </w:r>
                      <w:r>
                        <w:rPr>
                          <w:rFonts w:ascii="MS Reference Sans Serif" w:hAnsi="MS Reference Sans Serif"/>
                          <w:b/>
                          <w:bCs/>
                          <w:color w:val="6666B3"/>
                          <w:sz w:val="32"/>
                          <w:szCs w:val="32"/>
                        </w:rPr>
                        <w:t xml:space="preserve"> november</w:t>
                      </w:r>
                      <w:r w:rsidRPr="00DA186F">
                        <w:rPr>
                          <w:rFonts w:ascii="MS Reference Sans Serif" w:hAnsi="MS Reference Sans Serif"/>
                          <w:b/>
                          <w:bCs/>
                          <w:color w:val="6666B3"/>
                          <w:sz w:val="32"/>
                          <w:szCs w:val="32"/>
                        </w:rPr>
                        <w:t xml:space="preserve"> 2023</w:t>
                      </w:r>
                    </w:p>
                    <w:p w14:paraId="68C29FD4" w14:textId="77777777" w:rsidR="00F647CF" w:rsidRDefault="00F647CF" w:rsidP="00F647CF">
                      <w:r>
                        <w:t> </w:t>
                      </w:r>
                    </w:p>
                    <w:p w14:paraId="0D7A81C7" w14:textId="77777777" w:rsidR="00F647CF" w:rsidRPr="00801BCF" w:rsidRDefault="00F647CF" w:rsidP="00F647CF">
                      <w:pPr>
                        <w:rPr>
                          <w:rFonts w:ascii="MS Reference Sans Serif" w:hAnsi="MS Reference Sans Serif"/>
                          <w:color w:val="2F5496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36576" distB="36576" distL="36576" distR="36576" simplePos="0" relativeHeight="251654144" behindDoc="0" locked="0" layoutInCell="1" allowOverlap="1" wp14:anchorId="62078FA3" wp14:editId="41EB0A47">
            <wp:simplePos x="0" y="0"/>
            <wp:positionH relativeFrom="column">
              <wp:posOffset>-106680</wp:posOffset>
            </wp:positionH>
            <wp:positionV relativeFrom="paragraph">
              <wp:posOffset>172085</wp:posOffset>
            </wp:positionV>
            <wp:extent cx="3206750" cy="1035050"/>
            <wp:effectExtent l="0" t="0" r="0" b="0"/>
            <wp:wrapNone/>
            <wp:docPr id="50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92EBB69" wp14:editId="3EAE212B">
                <wp:simplePos x="0" y="0"/>
                <wp:positionH relativeFrom="column">
                  <wp:posOffset>59690</wp:posOffset>
                </wp:positionH>
                <wp:positionV relativeFrom="paragraph">
                  <wp:posOffset>8362950</wp:posOffset>
                </wp:positionV>
                <wp:extent cx="6207125" cy="576580"/>
                <wp:effectExtent l="0" t="0" r="0" b="0"/>
                <wp:wrapSquare wrapText="bothSides"/>
                <wp:docPr id="114296871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7125" cy="576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4F0166" w14:textId="77777777" w:rsidR="00F647CF" w:rsidRDefault="00F647CF" w:rsidP="00F647CF">
                            <w:pPr>
                              <w:rPr>
                                <w:rFonts w:ascii="MS Reference Sans Serif" w:hAnsi="MS Reference Sans Serif"/>
                                <w:b/>
                                <w:bCs/>
                                <w:color w:val="000040"/>
                                <w:sz w:val="24"/>
                                <w:szCs w:val="24"/>
                              </w:rPr>
                            </w:pPr>
                            <w:r w:rsidRPr="002227FF">
                              <w:rPr>
                                <w:rFonts w:ascii="MS Reference Sans Serif" w:hAnsi="MS Reference Sans Serif"/>
                                <w:b/>
                                <w:bCs/>
                                <w:color w:val="000040"/>
                                <w:sz w:val="24"/>
                                <w:szCs w:val="24"/>
                              </w:rPr>
                              <w:t>Noord Nederlands Bloemschikevenement</w:t>
                            </w:r>
                            <w:r>
                              <w:rPr>
                                <w:rFonts w:ascii="MS Reference Sans Serif" w:hAnsi="MS Reference Sans Serif"/>
                                <w:b/>
                                <w:bCs/>
                                <w:color w:val="000040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6FF55EEC" w14:textId="77777777" w:rsidR="00F647CF" w:rsidRPr="002227FF" w:rsidRDefault="00F647CF" w:rsidP="00F647CF">
                            <w:pPr>
                              <w:rPr>
                                <w:rFonts w:ascii="MS Reference Sans Serif" w:hAnsi="MS Reference Sans Serif"/>
                                <w:b/>
                                <w:bCs/>
                                <w:color w:val="000040"/>
                                <w:sz w:val="24"/>
                                <w:szCs w:val="24"/>
                              </w:rPr>
                            </w:pPr>
                            <w:r w:rsidRPr="002227FF">
                              <w:rPr>
                                <w:rFonts w:ascii="MS Reference Sans Serif" w:hAnsi="MS Reference Sans Serif"/>
                                <w:b/>
                                <w:bCs/>
                                <w:color w:val="000040"/>
                                <w:sz w:val="24"/>
                                <w:szCs w:val="24"/>
                              </w:rPr>
                              <w:t>Contact: NNBE.Groei@gmail.com</w:t>
                            </w:r>
                          </w:p>
                          <w:p w14:paraId="33477EC5" w14:textId="77777777" w:rsidR="00F647CF" w:rsidRDefault="00F647CF" w:rsidP="00F647CF">
                            <w:r>
                              <w:t> </w:t>
                            </w:r>
                          </w:p>
                          <w:p w14:paraId="58D708EE" w14:textId="77777777" w:rsidR="00F647CF" w:rsidRPr="00EA0616" w:rsidRDefault="00F647CF" w:rsidP="00F647CF">
                            <w:pPr>
                              <w:rPr>
                                <w:rFonts w:ascii="MS Reference Sans Serif" w:hAnsi="MS Reference Sans Serif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EBB69" id="Text Box 55" o:spid="_x0000_s1027" type="#_x0000_t202" style="position:absolute;margin-left:4.7pt;margin-top:658.5pt;width:488.75pt;height:45.4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" stroked="f">
                <v:textbox>
                  <w:txbxContent>
                    <w:p w14:paraId="164F0166" w14:textId="77777777" w:rsidR="00F647CF" w:rsidRDefault="00F647CF" w:rsidP="00F647CF">
                      <w:pPr>
                        <w:rPr>
                          <w:rFonts w:ascii="MS Reference Sans Serif" w:hAnsi="MS Reference Sans Serif"/>
                          <w:b/>
                          <w:bCs/>
                          <w:color w:val="000040"/>
                          <w:sz w:val="24"/>
                          <w:szCs w:val="24"/>
                        </w:rPr>
                      </w:pPr>
                      <w:r w:rsidRPr="002227FF">
                        <w:rPr>
                          <w:rFonts w:ascii="MS Reference Sans Serif" w:hAnsi="MS Reference Sans Serif"/>
                          <w:b/>
                          <w:bCs/>
                          <w:color w:val="000040"/>
                          <w:sz w:val="24"/>
                          <w:szCs w:val="24"/>
                        </w:rPr>
                        <w:t>Noord Nederlands Bloemschikevenement</w:t>
                      </w:r>
                      <w:r>
                        <w:rPr>
                          <w:rFonts w:ascii="MS Reference Sans Serif" w:hAnsi="MS Reference Sans Serif"/>
                          <w:b/>
                          <w:bCs/>
                          <w:color w:val="000040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6FF55EEC" w14:textId="77777777" w:rsidR="00F647CF" w:rsidRPr="002227FF" w:rsidRDefault="00F647CF" w:rsidP="00F647CF">
                      <w:pPr>
                        <w:rPr>
                          <w:rFonts w:ascii="MS Reference Sans Serif" w:hAnsi="MS Reference Sans Serif"/>
                          <w:b/>
                          <w:bCs/>
                          <w:color w:val="000040"/>
                          <w:sz w:val="24"/>
                          <w:szCs w:val="24"/>
                        </w:rPr>
                      </w:pPr>
                      <w:r w:rsidRPr="002227FF">
                        <w:rPr>
                          <w:rFonts w:ascii="MS Reference Sans Serif" w:hAnsi="MS Reference Sans Serif"/>
                          <w:b/>
                          <w:bCs/>
                          <w:color w:val="000040"/>
                          <w:sz w:val="24"/>
                          <w:szCs w:val="24"/>
                        </w:rPr>
                        <w:t>Contact: NNBE.Groei@gmail.com</w:t>
                      </w:r>
                    </w:p>
                    <w:p w14:paraId="33477EC5" w14:textId="77777777" w:rsidR="00F647CF" w:rsidRDefault="00F647CF" w:rsidP="00F647CF">
                      <w:r>
                        <w:t> </w:t>
                      </w:r>
                    </w:p>
                    <w:p w14:paraId="58D708EE" w14:textId="77777777" w:rsidR="00F647CF" w:rsidRPr="00EA0616" w:rsidRDefault="00F647CF" w:rsidP="00F647CF">
                      <w:pPr>
                        <w:rPr>
                          <w:rFonts w:ascii="MS Reference Sans Serif" w:hAnsi="MS Reference Sans Serif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90CC002" wp14:editId="02D0A078">
                <wp:simplePos x="0" y="0"/>
                <wp:positionH relativeFrom="column">
                  <wp:posOffset>59690</wp:posOffset>
                </wp:positionH>
                <wp:positionV relativeFrom="paragraph">
                  <wp:posOffset>2076450</wp:posOffset>
                </wp:positionV>
                <wp:extent cx="6207125" cy="6143625"/>
                <wp:effectExtent l="0" t="0" r="0" b="0"/>
                <wp:wrapSquare wrapText="bothSides"/>
                <wp:docPr id="125267931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7125" cy="614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2FAEA" w14:textId="77777777" w:rsidR="00F647CF" w:rsidRDefault="00F647CF" w:rsidP="00F647CF">
                            <w:pPr>
                              <w:jc w:val="center"/>
                              <w:rPr>
                                <w:rFonts w:ascii="MS Reference Sans Serif" w:hAnsi="MS Reference Sans Serif" w:cs="Microsoft Sans Serif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6B0B7D4" w14:textId="77777777" w:rsidR="00F647CF" w:rsidRPr="003930C4" w:rsidRDefault="00F647CF" w:rsidP="00F647CF">
                            <w:pPr>
                              <w:jc w:val="center"/>
                              <w:rPr>
                                <w:rFonts w:ascii="MS Reference Sans Serif" w:hAnsi="MS Reference Sans Serif" w:cs="Microsoft Sans Serif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930C4">
                              <w:rPr>
                                <w:rFonts w:ascii="MS Reference Sans Serif" w:hAnsi="MS Reference Sans Serif" w:cs="Microsoft Sans Serif"/>
                                <w:b/>
                                <w:bCs/>
                                <w:sz w:val="32"/>
                                <w:szCs w:val="32"/>
                              </w:rPr>
                              <w:t>Noord Nederlands Bloemschikevenement 9 maart 2024</w:t>
                            </w:r>
                          </w:p>
                          <w:p w14:paraId="64890B2B" w14:textId="77777777" w:rsidR="00F647CF" w:rsidRDefault="00F647CF" w:rsidP="00F647CF">
                            <w:pPr>
                              <w:jc w:val="center"/>
                              <w:rPr>
                                <w:rFonts w:ascii="MS Reference Sans Serif" w:hAnsi="MS Reference Sans Serif" w:cs="Microsoft Sans Serif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S Reference Sans Serif" w:hAnsi="MS Reference Sans Serif" w:cs="Microsoft Sans Serif"/>
                                <w:b/>
                                <w:bCs/>
                                <w:sz w:val="36"/>
                                <w:szCs w:val="36"/>
                              </w:rPr>
                              <w:t>Doe mee!</w:t>
                            </w:r>
                            <w:r w:rsidRPr="00094B47">
                              <w:rPr>
                                <w:rFonts w:ascii="MS Reference Sans Serif" w:hAnsi="MS Reference Sans Serif" w:cs="Microsoft Sans Serif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787E5193" w14:textId="595A63C7" w:rsidR="00F647CF" w:rsidRPr="00E8751A" w:rsidRDefault="00F12E82" w:rsidP="00F647CF">
                            <w:pPr>
                              <w:jc w:val="center"/>
                              <w:rPr>
                                <w:rFonts w:ascii="MS Reference Sans Serif" w:hAnsi="MS Reference Sans Serif" w:cs="Microsoft Sans 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7F9564" wp14:editId="29C72EC7">
                                  <wp:extent cx="2926080" cy="1943100"/>
                                  <wp:effectExtent l="0" t="0" r="0" b="0"/>
                                  <wp:docPr id="2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6080" cy="1943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0C7641" w14:textId="77777777" w:rsidR="00F647CF" w:rsidRPr="003930C4" w:rsidRDefault="00F647CF" w:rsidP="00F647CF">
                            <w:pPr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>De voorbereidingen</w:t>
                            </w:r>
                            <w:r w:rsidRPr="003930C4"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 xml:space="preserve"> voor een volgende editie van het NNBE</w:t>
                            </w:r>
                            <w:r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 xml:space="preserve"> zijn in volle gang</w:t>
                            </w:r>
                            <w:r w:rsidRPr="003930C4"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 xml:space="preserve">Tijd dus voor wat meer details. Het evenement zal worden gehouden op </w:t>
                            </w:r>
                            <w:r>
                              <w:rPr>
                                <w:rFonts w:ascii="MS Reference Sans Serif" w:hAnsi="MS Reference Sans Serif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9 maart 2024 </w:t>
                            </w:r>
                            <w:r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 xml:space="preserve">in het </w:t>
                            </w:r>
                            <w:r w:rsidRPr="003930C4"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 xml:space="preserve">Multifunctioneel Centrum De Wier in </w:t>
                            </w:r>
                            <w:r w:rsidRPr="001D1972">
                              <w:rPr>
                                <w:rFonts w:ascii="MS Reference Sans Serif" w:hAnsi="MS Reference Sans Serif"/>
                                <w:b/>
                                <w:bCs/>
                                <w:sz w:val="18"/>
                                <w:szCs w:val="18"/>
                              </w:rPr>
                              <w:t>Ureterp</w:t>
                            </w:r>
                            <w:r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6216D35" w14:textId="77777777" w:rsidR="00F647CF" w:rsidRPr="003930C4" w:rsidRDefault="00F647CF" w:rsidP="00F647CF">
                            <w:pPr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</w:pPr>
                            <w:r w:rsidRPr="003930C4"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 xml:space="preserve">De opzet </w:t>
                            </w:r>
                            <w:r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>is als volgt</w:t>
                            </w:r>
                            <w:r w:rsidRPr="003930C4"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930C4"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 xml:space="preserve">Er zijn 2 groepen: </w:t>
                            </w:r>
                            <w:r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>recreanten</w:t>
                            </w:r>
                            <w:r w:rsidRPr="003930C4"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 xml:space="preserve"> en gevorderden.</w:t>
                            </w:r>
                            <w:r w:rsidRPr="003930C4"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  <w:r w:rsidRPr="003930C4"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>Deelnemers beslissen zelf in welke groep ze mee willen doen.</w:t>
                            </w:r>
                            <w:r w:rsidRPr="003930C4"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  <w:r w:rsidRPr="003930C4"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 xml:space="preserve">Er is één opdracht per groep. De opdracht wordt op de dag zelf bekend gemaakt. </w:t>
                            </w:r>
                            <w:r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>A</w:t>
                            </w:r>
                            <w:r w:rsidRPr="003930C4"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>an de deelnemers</w:t>
                            </w:r>
                            <w:r w:rsidRPr="003930C4"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  <w:r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>worden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>a</w:t>
                            </w:r>
                            <w:r w:rsidRPr="003930C4"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>lle materialen samen met de opdracht uitgereikt aan het begin van het evenement.</w:t>
                            </w:r>
                            <w:r w:rsidRPr="003930C4"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  <w:r w:rsidRPr="003930C4"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>De Noord-Nederlandse kampioen bloemschikken wordt gekozen uit de deelnemers van de gevorderden</w:t>
                            </w:r>
                            <w:r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 xml:space="preserve">groep </w:t>
                            </w:r>
                            <w:r w:rsidRPr="003930C4"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>door een professionele jury.</w:t>
                            </w:r>
                          </w:p>
                          <w:p w14:paraId="7B678309" w14:textId="77777777" w:rsidR="00F647CF" w:rsidRDefault="00F647CF" w:rsidP="00F647CF">
                            <w:pPr>
                              <w:spacing w:line="240" w:lineRule="auto"/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</w:pPr>
                            <w:r w:rsidRPr="003930C4"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 xml:space="preserve">‘s Middags is er een bloemschikdemonstratie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met verloting van de gemaakte arrangementen. Na afloop hiervan kunnen de werkstukken</w:t>
                            </w:r>
                            <w:r w:rsidRPr="003930C4"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 xml:space="preserve"> van de deelnemers worden bewonderd.</w:t>
                            </w:r>
                            <w:r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 xml:space="preserve"> Bezoekers zijn welkom voor het middagprogramma.</w:t>
                            </w:r>
                          </w:p>
                          <w:p w14:paraId="4D1AE8FB" w14:textId="77777777" w:rsidR="00F647CF" w:rsidRDefault="00F647CF" w:rsidP="00F647CF">
                            <w:pPr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 xml:space="preserve">De kosten voor deelname zijn €45,- voor leden van Groei&amp;Bloei, en €55,- voor niet-leden. </w:t>
                            </w:r>
                          </w:p>
                          <w:p w14:paraId="1C68B0A4" w14:textId="469A5049" w:rsidR="00F647CF" w:rsidRDefault="00F647CF" w:rsidP="00F647CF">
                            <w:pPr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>Bezoekers betalen €</w:t>
                            </w:r>
                            <w:r w:rsidR="00101C2B"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>7</w:t>
                            </w:r>
                            <w:r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>,-</w:t>
                            </w:r>
                            <w:r w:rsidRPr="002B797F"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>voor leden van Groei&amp;Bloei, en €1</w:t>
                            </w:r>
                            <w:r w:rsidR="00101C2B"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>,- voor niet-leden.</w:t>
                            </w:r>
                          </w:p>
                          <w:p w14:paraId="774D33AE" w14:textId="3CF86357" w:rsidR="00F647CF" w:rsidRDefault="00F647CF" w:rsidP="00F647CF">
                            <w:pPr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 xml:space="preserve">Opgeven kan </w:t>
                            </w:r>
                            <w:r w:rsidRPr="002B797F">
                              <w:rPr>
                                <w:rFonts w:ascii="MS Reference Sans Serif" w:hAnsi="MS Reference Sans Serif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tot uiterlijk </w:t>
                            </w:r>
                            <w:r w:rsidR="00FD3FE4">
                              <w:rPr>
                                <w:rFonts w:ascii="MS Reference Sans Serif" w:hAnsi="MS Reference Sans Serif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7</w:t>
                            </w:r>
                            <w:r w:rsidRPr="002B797F">
                              <w:rPr>
                                <w:rFonts w:ascii="MS Reference Sans Serif" w:hAnsi="MS Reference Sans Serif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 februari 2024</w:t>
                            </w:r>
                            <w:r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>. Vul het bijgevoegde aanmeldingsformulier in en stuur het op! Het wedstrijdreglement wordt half februari aan alle deelnemers toegestuurd.</w:t>
                            </w:r>
                          </w:p>
                          <w:p w14:paraId="67C48B93" w14:textId="77777777" w:rsidR="00F647CF" w:rsidRPr="003930C4" w:rsidRDefault="00F647CF" w:rsidP="00F647CF">
                            <w:pPr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S Reference Sans Serif" w:hAnsi="MS Reference Sans Serif"/>
                                <w:sz w:val="18"/>
                                <w:szCs w:val="18"/>
                              </w:rPr>
                              <w:t>Wil je alleen naar de bloemschikdemonstratie ’s middags? Ook dan is het nodig om je op te geven. maximaal 150 personen in de zaal, en vol is vol.</w:t>
                            </w:r>
                          </w:p>
                          <w:p w14:paraId="7A2B7FDC" w14:textId="77777777" w:rsidR="00F647CF" w:rsidRPr="003930C4" w:rsidRDefault="00F647CF" w:rsidP="00F647C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930C4">
                              <w:rPr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  <w:p w14:paraId="71D5059E" w14:textId="77777777" w:rsidR="00F647CF" w:rsidRPr="00E8751A" w:rsidRDefault="00F647CF" w:rsidP="00F647CF">
                            <w:pPr>
                              <w:rPr>
                                <w:rFonts w:ascii="MS Reference Sans Serif" w:hAnsi="MS Reference Sans Serif" w:cs="Microsoft Sans Seri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CC002" id="Tekstvak 2" o:spid="_x0000_s1028" type="#_x0000_t202" style="position:absolute;margin-left:4.7pt;margin-top:163.5pt;width:488.75pt;height:483.7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" stroked="f">
                <v:textbox>
                  <w:txbxContent>
                    <w:p w14:paraId="4992FAEA" w14:textId="77777777" w:rsidR="00F647CF" w:rsidRDefault="00F647CF" w:rsidP="00F647CF">
                      <w:pPr>
                        <w:jc w:val="center"/>
                        <w:rPr>
                          <w:rFonts w:ascii="MS Reference Sans Serif" w:hAnsi="MS Reference Sans Serif" w:cs="Microsoft Sans Serif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6B0B7D4" w14:textId="77777777" w:rsidR="00F647CF" w:rsidRPr="003930C4" w:rsidRDefault="00F647CF" w:rsidP="00F647CF">
                      <w:pPr>
                        <w:jc w:val="center"/>
                        <w:rPr>
                          <w:rFonts w:ascii="MS Reference Sans Serif" w:hAnsi="MS Reference Sans Serif" w:cs="Microsoft Sans Serif"/>
                          <w:b/>
                          <w:bCs/>
                          <w:sz w:val="32"/>
                          <w:szCs w:val="32"/>
                        </w:rPr>
                      </w:pPr>
                      <w:r w:rsidRPr="003930C4">
                        <w:rPr>
                          <w:rFonts w:ascii="MS Reference Sans Serif" w:hAnsi="MS Reference Sans Serif" w:cs="Microsoft Sans Serif"/>
                          <w:b/>
                          <w:bCs/>
                          <w:sz w:val="32"/>
                          <w:szCs w:val="32"/>
                        </w:rPr>
                        <w:t>Noord Nederlands Bloemschikevenement 9 maart 2024</w:t>
                      </w:r>
                    </w:p>
                    <w:p w14:paraId="64890B2B" w14:textId="77777777" w:rsidR="00F647CF" w:rsidRDefault="00F647CF" w:rsidP="00F647CF">
                      <w:pPr>
                        <w:jc w:val="center"/>
                        <w:rPr>
                          <w:rFonts w:ascii="MS Reference Sans Serif" w:hAnsi="MS Reference Sans Serif" w:cs="Microsoft Sans Serif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MS Reference Sans Serif" w:hAnsi="MS Reference Sans Serif" w:cs="Microsoft Sans Serif"/>
                          <w:b/>
                          <w:bCs/>
                          <w:sz w:val="36"/>
                          <w:szCs w:val="36"/>
                        </w:rPr>
                        <w:t>Doe mee!</w:t>
                      </w:r>
                      <w:r w:rsidRPr="00094B47">
                        <w:rPr>
                          <w:rFonts w:ascii="MS Reference Sans Serif" w:hAnsi="MS Reference Sans Serif" w:cs="Microsoft Sans Serif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  <w:p w14:paraId="787E5193" w14:textId="595A63C7" w:rsidR="00F647CF" w:rsidRPr="00E8751A" w:rsidRDefault="00F12E82" w:rsidP="00F647CF">
                      <w:pPr>
                        <w:jc w:val="center"/>
                        <w:rPr>
                          <w:rFonts w:ascii="MS Reference Sans Serif" w:hAnsi="MS Reference Sans Serif" w:cs="Microsoft Sans Serif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07F9564" wp14:editId="29C72EC7">
                            <wp:extent cx="2926080" cy="1943100"/>
                            <wp:effectExtent l="0" t="0" r="0" b="0"/>
                            <wp:docPr id="2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6080" cy="1943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0C7641" w14:textId="77777777" w:rsidR="00F647CF" w:rsidRPr="003930C4" w:rsidRDefault="00F647CF" w:rsidP="00F647CF">
                      <w:pPr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</w:pPr>
                      <w:r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>De voorbereidingen</w:t>
                      </w:r>
                      <w:r w:rsidRPr="003930C4"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 xml:space="preserve"> voor een volgende editie van het NNBE</w:t>
                      </w:r>
                      <w:r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 xml:space="preserve"> zijn in volle gang</w:t>
                      </w:r>
                      <w:r w:rsidRPr="003930C4"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 xml:space="preserve">Tijd dus voor wat meer details. Het evenement zal worden gehouden op </w:t>
                      </w:r>
                      <w:r>
                        <w:rPr>
                          <w:rFonts w:ascii="MS Reference Sans Serif" w:hAnsi="MS Reference Sans Serif"/>
                          <w:b/>
                          <w:bCs/>
                          <w:sz w:val="18"/>
                          <w:szCs w:val="18"/>
                        </w:rPr>
                        <w:t xml:space="preserve">9 maart 2024 </w:t>
                      </w:r>
                      <w:r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 xml:space="preserve">in het </w:t>
                      </w:r>
                      <w:r w:rsidRPr="003930C4"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 xml:space="preserve">Multifunctioneel Centrum De Wier in </w:t>
                      </w:r>
                      <w:r w:rsidRPr="001D1972">
                        <w:rPr>
                          <w:rFonts w:ascii="MS Reference Sans Serif" w:hAnsi="MS Reference Sans Serif"/>
                          <w:b/>
                          <w:bCs/>
                          <w:sz w:val="18"/>
                          <w:szCs w:val="18"/>
                        </w:rPr>
                        <w:t>Ureterp</w:t>
                      </w:r>
                      <w:r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>.</w:t>
                      </w:r>
                    </w:p>
                    <w:p w14:paraId="76216D35" w14:textId="77777777" w:rsidR="00F647CF" w:rsidRPr="003930C4" w:rsidRDefault="00F647CF" w:rsidP="00F647CF">
                      <w:pPr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</w:pPr>
                      <w:r w:rsidRPr="003930C4"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 xml:space="preserve">De opzet </w:t>
                      </w:r>
                      <w:r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>is als volgt</w:t>
                      </w:r>
                      <w:r w:rsidRPr="003930C4"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 xml:space="preserve"> </w:t>
                      </w:r>
                      <w:r w:rsidRPr="003930C4"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 xml:space="preserve">Er zijn 2 groepen: </w:t>
                      </w:r>
                      <w:r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>recreanten</w:t>
                      </w:r>
                      <w:r w:rsidRPr="003930C4"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 xml:space="preserve"> en gevorderden.</w:t>
                      </w:r>
                      <w:r w:rsidRPr="003930C4">
                        <w:rPr>
                          <w:sz w:val="18"/>
                          <w:szCs w:val="18"/>
                        </w:rPr>
                        <w:t> </w:t>
                      </w:r>
                      <w:r w:rsidRPr="003930C4"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>Deelnemers beslissen zelf in welke groep ze mee willen doen.</w:t>
                      </w:r>
                      <w:r w:rsidRPr="003930C4">
                        <w:rPr>
                          <w:sz w:val="18"/>
                          <w:szCs w:val="18"/>
                        </w:rPr>
                        <w:t> </w:t>
                      </w:r>
                      <w:r w:rsidRPr="003930C4"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 xml:space="preserve">Er is één opdracht per groep. De opdracht wordt op de dag zelf bekend gemaakt. </w:t>
                      </w:r>
                      <w:r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>A</w:t>
                      </w:r>
                      <w:r w:rsidRPr="003930C4"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>an de deelnemers</w:t>
                      </w:r>
                      <w:r w:rsidRPr="003930C4">
                        <w:rPr>
                          <w:sz w:val="18"/>
                          <w:szCs w:val="18"/>
                        </w:rPr>
                        <w:t> </w:t>
                      </w:r>
                      <w:r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>worden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>a</w:t>
                      </w:r>
                      <w:r w:rsidRPr="003930C4"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>lle materialen samen met de opdracht uitgereikt aan het begin van het evenement.</w:t>
                      </w:r>
                      <w:r w:rsidRPr="003930C4">
                        <w:rPr>
                          <w:sz w:val="18"/>
                          <w:szCs w:val="18"/>
                        </w:rPr>
                        <w:t> </w:t>
                      </w:r>
                      <w:r w:rsidRPr="003930C4"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>De Noord-Nederlandse kampioen bloemschikken wordt gekozen uit de deelnemers van de gevorderden</w:t>
                      </w:r>
                      <w:r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 xml:space="preserve">groep </w:t>
                      </w:r>
                      <w:r w:rsidRPr="003930C4"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>door een professionele jury.</w:t>
                      </w:r>
                    </w:p>
                    <w:p w14:paraId="7B678309" w14:textId="77777777" w:rsidR="00F647CF" w:rsidRDefault="00F647CF" w:rsidP="00F647CF">
                      <w:pPr>
                        <w:spacing w:line="240" w:lineRule="auto"/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</w:pPr>
                      <w:r w:rsidRPr="003930C4"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 xml:space="preserve">‘s Middags is er een bloemschikdemonstratie </w:t>
                      </w:r>
                      <w:r>
                        <w:rPr>
                          <w:sz w:val="22"/>
                          <w:szCs w:val="22"/>
                        </w:rPr>
                        <w:t>met verloting van de gemaakte arrangementen. Na afloop hiervan kunnen de werkstukken</w:t>
                      </w:r>
                      <w:r w:rsidRPr="003930C4"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 xml:space="preserve"> van de deelnemers worden bewonderd.</w:t>
                      </w:r>
                      <w:r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 xml:space="preserve"> Bezoekers zijn welkom voor het middagprogramma.</w:t>
                      </w:r>
                    </w:p>
                    <w:p w14:paraId="4D1AE8FB" w14:textId="77777777" w:rsidR="00F647CF" w:rsidRDefault="00F647CF" w:rsidP="00F647CF">
                      <w:pPr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</w:pPr>
                      <w:r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 xml:space="preserve">De kosten voor deelname zijn €45,- voor leden van Groei&amp;Bloei, en €55,- voor niet-leden. </w:t>
                      </w:r>
                    </w:p>
                    <w:p w14:paraId="1C68B0A4" w14:textId="469A5049" w:rsidR="00F647CF" w:rsidRDefault="00F647CF" w:rsidP="00F647CF">
                      <w:pPr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</w:pPr>
                      <w:r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>Bezoekers betalen €</w:t>
                      </w:r>
                      <w:r w:rsidR="00101C2B"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>7</w:t>
                      </w:r>
                      <w:r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>,-</w:t>
                      </w:r>
                      <w:r w:rsidRPr="002B797F"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>voor leden van Groei&amp;Bloei, en €1</w:t>
                      </w:r>
                      <w:r w:rsidR="00101C2B"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>0</w:t>
                      </w:r>
                      <w:r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>,- voor niet-leden.</w:t>
                      </w:r>
                    </w:p>
                    <w:p w14:paraId="774D33AE" w14:textId="3CF86357" w:rsidR="00F647CF" w:rsidRDefault="00F647CF" w:rsidP="00F647CF">
                      <w:pPr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</w:pPr>
                      <w:r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 xml:space="preserve">Opgeven kan </w:t>
                      </w:r>
                      <w:r w:rsidRPr="002B797F">
                        <w:rPr>
                          <w:rFonts w:ascii="MS Reference Sans Serif" w:hAnsi="MS Reference Sans Serif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tot uiterlijk </w:t>
                      </w:r>
                      <w:r w:rsidR="00FD3FE4">
                        <w:rPr>
                          <w:rFonts w:ascii="MS Reference Sans Serif" w:hAnsi="MS Reference Sans Serif"/>
                          <w:b/>
                          <w:bCs/>
                          <w:sz w:val="18"/>
                          <w:szCs w:val="18"/>
                          <w:u w:val="single"/>
                        </w:rPr>
                        <w:t>7</w:t>
                      </w:r>
                      <w:r w:rsidRPr="002B797F">
                        <w:rPr>
                          <w:rFonts w:ascii="MS Reference Sans Serif" w:hAnsi="MS Reference Sans Serif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 februari 2024</w:t>
                      </w:r>
                      <w:r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>. Vul het bijgevoegde aanmeldingsformulier in en stuur het op! Het wedstrijdreglement wordt half februari aan alle deelnemers toegestuurd.</w:t>
                      </w:r>
                    </w:p>
                    <w:p w14:paraId="67C48B93" w14:textId="77777777" w:rsidR="00F647CF" w:rsidRPr="003930C4" w:rsidRDefault="00F647CF" w:rsidP="00F647CF">
                      <w:pPr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</w:pPr>
                      <w:r>
                        <w:rPr>
                          <w:rFonts w:ascii="MS Reference Sans Serif" w:hAnsi="MS Reference Sans Serif"/>
                          <w:sz w:val="18"/>
                          <w:szCs w:val="18"/>
                        </w:rPr>
                        <w:t>Wil je alleen naar de bloemschikdemonstratie ’s middags? Ook dan is het nodig om je op te geven. maximaal 150 personen in de zaal, en vol is vol.</w:t>
                      </w:r>
                    </w:p>
                    <w:p w14:paraId="7A2B7FDC" w14:textId="77777777" w:rsidR="00F647CF" w:rsidRPr="003930C4" w:rsidRDefault="00F647CF" w:rsidP="00F647CF">
                      <w:pPr>
                        <w:rPr>
                          <w:sz w:val="16"/>
                          <w:szCs w:val="16"/>
                        </w:rPr>
                      </w:pPr>
                      <w:r w:rsidRPr="003930C4">
                        <w:rPr>
                          <w:sz w:val="16"/>
                          <w:szCs w:val="16"/>
                        </w:rPr>
                        <w:t> </w:t>
                      </w:r>
                    </w:p>
                    <w:p w14:paraId="71D5059E" w14:textId="77777777" w:rsidR="00F647CF" w:rsidRPr="00E8751A" w:rsidRDefault="00F647CF" w:rsidP="00F647CF">
                      <w:pPr>
                        <w:rPr>
                          <w:rFonts w:ascii="MS Reference Sans Serif" w:hAnsi="MS Reference Sans Serif" w:cs="Microsoft Sans Serif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36576" distB="36576" distL="36576" distR="36576" simplePos="0" relativeHeight="251655168" behindDoc="0" locked="0" layoutInCell="1" allowOverlap="1" wp14:anchorId="571E4D89" wp14:editId="489B2027">
            <wp:simplePos x="0" y="0"/>
            <wp:positionH relativeFrom="column">
              <wp:posOffset>4086225</wp:posOffset>
            </wp:positionH>
            <wp:positionV relativeFrom="paragraph">
              <wp:posOffset>172085</wp:posOffset>
            </wp:positionV>
            <wp:extent cx="2180590" cy="1532890"/>
            <wp:effectExtent l="0" t="0" r="0" b="0"/>
            <wp:wrapNone/>
            <wp:docPr id="51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78A160B2" wp14:editId="3E13F1AD">
                <wp:simplePos x="0" y="0"/>
                <wp:positionH relativeFrom="column">
                  <wp:posOffset>-264160</wp:posOffset>
                </wp:positionH>
                <wp:positionV relativeFrom="paragraph">
                  <wp:posOffset>-42545</wp:posOffset>
                </wp:positionV>
                <wp:extent cx="6858000" cy="9186545"/>
                <wp:effectExtent l="0" t="0" r="0" b="0"/>
                <wp:wrapNone/>
                <wp:docPr id="722334387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186545"/>
                          <a:chOff x="10675" y="10560"/>
                          <a:chExt cx="685" cy="899"/>
                        </a:xfrm>
                      </wpg:grpSpPr>
                      <wps:wsp>
                        <wps:cNvPr id="1912327140" name="Rectangle 41" hidden="1"/>
                        <wps:cNvSpPr>
                          <a:spLocks noChangeArrowheads="1"/>
                        </wps:cNvSpPr>
                        <wps:spPr bwMode="auto">
                          <a:xfrm>
                            <a:off x="10675" y="10560"/>
                            <a:ext cx="686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60411378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1011" y="11439"/>
                            <a:ext cx="350" cy="21"/>
                          </a:xfrm>
                          <a:prstGeom prst="rect">
                            <a:avLst/>
                          </a:prstGeom>
                          <a:solidFill>
                            <a:srgbClr val="99CC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92151763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0675" y="11439"/>
                            <a:ext cx="343" cy="21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6357221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1011" y="10560"/>
                            <a:ext cx="350" cy="21"/>
                          </a:xfrm>
                          <a:prstGeom prst="rect">
                            <a:avLst/>
                          </a:prstGeom>
                          <a:solidFill>
                            <a:srgbClr val="CCCCE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0889570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0675" y="10560"/>
                            <a:ext cx="343" cy="21"/>
                          </a:xfrm>
                          <a:prstGeom prst="rect">
                            <a:avLst/>
                          </a:prstGeom>
                          <a:solidFill>
                            <a:srgbClr val="99CC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95133174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0675" y="10560"/>
                            <a:ext cx="22" cy="466"/>
                          </a:xfrm>
                          <a:prstGeom prst="rect">
                            <a:avLst/>
                          </a:prstGeom>
                          <a:solidFill>
                            <a:srgbClr val="99CC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0577612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0675" y="11010"/>
                            <a:ext cx="22" cy="45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13822529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1339" y="10560"/>
                            <a:ext cx="22" cy="466"/>
                          </a:xfrm>
                          <a:prstGeom prst="rect">
                            <a:avLst/>
                          </a:prstGeom>
                          <a:solidFill>
                            <a:srgbClr val="CCCCE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61617575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1339" y="11010"/>
                            <a:ext cx="22" cy="450"/>
                          </a:xfrm>
                          <a:prstGeom prst="rect">
                            <a:avLst/>
                          </a:prstGeom>
                          <a:solidFill>
                            <a:srgbClr val="99CC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8858A0" id="Group 40" o:spid="_x0000_s1026" style="position:absolute;margin-left:-20.8pt;margin-top:-3.35pt;width:540pt;height:723.35pt;z-index:251653120" coordorigin="10675,10560" coordsize="685,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">
                <v:rect id="Rectangle 41" o:spid="_x0000_s1027" style="position:absolute;left:10675;top:10560;width:686;height:900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" stroked="f">
                  <v:stroke joinstyle="round"/>
                  <v:textbox inset="2.88pt,2.88pt,2.88pt,2.88pt"/>
                </v:rect>
                <v:rect id="Rectangle 42" o:spid="_x0000_s1028" style="position:absolute;left:11011;top:11439;width:350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" fillcolor="#9c9" stroked="f" strokeweight="0" insetpen="t">
                  <v:shadow color="#ccc"/>
                  <v:textbox inset="2.88pt,2.88pt,2.88pt,2.88pt"/>
                </v:rect>
                <v:rect id="Rectangle 43" o:spid="_x0000_s1029" style="position:absolute;left:10675;top:11439;width:343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" fillcolor="navy" stroked="f" strokeweight="0" insetpen="t">
                  <v:shadow color="#ccc"/>
                  <v:textbox inset="2.88pt,2.88pt,2.88pt,2.88pt"/>
                </v:rect>
                <v:rect id="Rectangle 44" o:spid="_x0000_s1030" style="position:absolute;left:11011;top:10560;width:350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" fillcolor="#cccce6" stroked="f" strokeweight="0" insetpen="t">
                  <v:shadow color="#ccc"/>
                  <v:textbox inset="2.88pt,2.88pt,2.88pt,2.88pt"/>
                </v:rect>
                <v:rect id="Rectangle 45" o:spid="_x0000_s1031" style="position:absolute;left:10675;top:10560;width:343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" fillcolor="#9c9" stroked="f" strokeweight="0" insetpen="t">
                  <v:shadow color="#ccc"/>
                  <v:textbox inset="2.88pt,2.88pt,2.88pt,2.88pt"/>
                </v:rect>
                <v:rect id="Rectangle 46" o:spid="_x0000_s1032" style="position:absolute;left:10675;top:10560;width:22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" fillcolor="#9c9" stroked="f" strokeweight="0" insetpen="t">
                  <v:shadow color="#ccc"/>
                  <v:textbox inset="2.88pt,2.88pt,2.88pt,2.88pt"/>
                </v:rect>
                <v:rect id="Rectangle 47" o:spid="_x0000_s1033" style="position:absolute;left:10675;top:11010;width:22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" fillcolor="navy" stroked="f" strokeweight="0" insetpen="t">
                  <v:shadow color="#ccc"/>
                  <v:textbox inset="2.88pt,2.88pt,2.88pt,2.88pt"/>
                </v:rect>
                <v:rect id="Rectangle 48" o:spid="_x0000_s1034" style="position:absolute;left:11339;top:10560;width:22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" fillcolor="#cccce6" stroked="f" strokeweight="0" insetpen="t">
                  <v:shadow color="#ccc"/>
                  <v:textbox inset="2.88pt,2.88pt,2.88pt,2.88pt"/>
                </v:rect>
                <v:rect id="Rectangle 49" o:spid="_x0000_s1035" style="position:absolute;left:11339;top:11010;width:22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" fillcolor="#9c9" stroked="f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  <w:r w:rsidR="00F647CF">
        <w:br w:type="page"/>
      </w:r>
      <w:r>
        <w:rPr>
          <w:noProof/>
        </w:rPr>
        <w:lastRenderedPageBreak/>
        <mc:AlternateContent>
          <mc:Choice Requires="wps">
            <w:drawing>
              <wp:anchor distT="45720" distB="45720" distL="114935" distR="114935" simplePos="0" relativeHeight="251661312" behindDoc="0" locked="0" layoutInCell="1" allowOverlap="1" wp14:anchorId="2E5E858F" wp14:editId="12CE2185">
                <wp:simplePos x="0" y="0"/>
                <wp:positionH relativeFrom="column">
                  <wp:posOffset>3643630</wp:posOffset>
                </wp:positionH>
                <wp:positionV relativeFrom="paragraph">
                  <wp:posOffset>843280</wp:posOffset>
                </wp:positionV>
                <wp:extent cx="2587625" cy="966470"/>
                <wp:effectExtent l="0" t="0" r="0" b="0"/>
                <wp:wrapSquare wrapText="bothSides"/>
                <wp:docPr id="1534215066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7625" cy="966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5AED2B" w14:textId="77777777" w:rsidR="00AE48FE" w:rsidRDefault="00AE48FE" w:rsidP="00AE48FE">
                            <w:r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Noord Nederlands Bloemschikevenement 2024</w:t>
                            </w:r>
                          </w:p>
                          <w:p w14:paraId="414961D6" w14:textId="77777777" w:rsidR="00AE48FE" w:rsidRPr="00C70896" w:rsidRDefault="00AE48FE" w:rsidP="00AE48F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C70896">
                              <w:rPr>
                                <w:rFonts w:ascii="Microsoft Sans Serif" w:hAnsi="Microsoft Sans Serif" w:cs="Microsoft Sans Serif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  <w:t>Inschrijfformulier</w:t>
                            </w:r>
                          </w:p>
                        </w:txbxContent>
                      </wps:txbx>
                      <wps:bodyPr rot="0" vert="horz" wrap="square" lIns="92075" tIns="46355" rIns="92075" bIns="4635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E858F" id="Text Box 58" o:spid="_x0000_s1029" type="#_x0000_t202" style="position:absolute;margin-left:286.9pt;margin-top:66.4pt;width:203.75pt;height:76.1pt;z-index:251661312;visibility:visible;mso-wrap-style:square;mso-width-percent:0;mso-height-percent:0;mso-wrap-distance-left:9.05pt;mso-wrap-distance-top:3.6pt;mso-wrap-distance-right:9.05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" stroked="f">
                <v:textbox inset="7.25pt,3.65pt,7.25pt,3.65pt">
                  <w:txbxContent>
                    <w:p w14:paraId="3E5AED2B" w14:textId="77777777" w:rsidR="00AE48FE" w:rsidRDefault="00AE48FE" w:rsidP="00AE48FE">
                      <w:r>
                        <w:rPr>
                          <w:rFonts w:ascii="Microsoft Sans Serif" w:hAnsi="Microsoft Sans Serif" w:cs="Microsoft Sans Serif"/>
                          <w:b/>
                          <w:bCs/>
                          <w:color w:val="auto"/>
                          <w:sz w:val="28"/>
                          <w:szCs w:val="28"/>
                        </w:rPr>
                        <w:t>Noord Nederlands Bloemschikevenement 2024</w:t>
                      </w:r>
                    </w:p>
                    <w:p w14:paraId="414961D6" w14:textId="77777777" w:rsidR="00AE48FE" w:rsidRPr="00C70896" w:rsidRDefault="00AE48FE" w:rsidP="00AE48FE">
                      <w:pPr>
                        <w:rPr>
                          <w:sz w:val="36"/>
                          <w:szCs w:val="36"/>
                        </w:rPr>
                      </w:pPr>
                      <w:r w:rsidRPr="00C70896">
                        <w:rPr>
                          <w:rFonts w:ascii="Microsoft Sans Serif" w:hAnsi="Microsoft Sans Serif" w:cs="Microsoft Sans Serif"/>
                          <w:b/>
                          <w:bCs/>
                          <w:color w:val="auto"/>
                          <w:sz w:val="36"/>
                          <w:szCs w:val="36"/>
                        </w:rPr>
                        <w:t>Inschrijfformulier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36195" distB="36195" distL="36195" distR="36195" simplePos="0" relativeHeight="251660288" behindDoc="0" locked="0" layoutInCell="1" allowOverlap="1" wp14:anchorId="1B9E98F4" wp14:editId="46D2B775">
            <wp:simplePos x="0" y="0"/>
            <wp:positionH relativeFrom="column">
              <wp:posOffset>3655060</wp:posOffset>
            </wp:positionH>
            <wp:positionV relativeFrom="paragraph">
              <wp:posOffset>19685</wp:posOffset>
            </wp:positionV>
            <wp:extent cx="2576195" cy="823595"/>
            <wp:effectExtent l="0" t="0" r="0" b="0"/>
            <wp:wrapNone/>
            <wp:docPr id="57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" t="-76" r="-24" b="-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8235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36195" distB="36195" distL="36195" distR="36195" simplePos="0" relativeHeight="251663360" behindDoc="0" locked="0" layoutInCell="1" allowOverlap="1" wp14:anchorId="30933D2C" wp14:editId="0A93F865">
                <wp:simplePos x="0" y="0"/>
                <wp:positionH relativeFrom="column">
                  <wp:posOffset>-196215</wp:posOffset>
                </wp:positionH>
                <wp:positionV relativeFrom="paragraph">
                  <wp:posOffset>7812405</wp:posOffset>
                </wp:positionV>
                <wp:extent cx="6344285" cy="1189355"/>
                <wp:effectExtent l="0" t="0" r="0" b="0"/>
                <wp:wrapNone/>
                <wp:docPr id="214261495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4285" cy="11893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616F3" w14:textId="77777777" w:rsidR="00AE48FE" w:rsidRDefault="00AE48FE" w:rsidP="00AE48FE">
                            <w:pPr>
                              <w:rPr>
                                <w:rFonts w:ascii="MS Reference Sans Serif" w:hAnsi="MS Reference Sans Serif" w:cs="MS Reference Sans Serif"/>
                                <w:b/>
                                <w:bCs/>
                                <w:color w:val="000040"/>
                                <w:sz w:val="22"/>
                                <w:szCs w:val="22"/>
                              </w:rPr>
                            </w:pPr>
                          </w:p>
                          <w:p w14:paraId="29FB3ADA" w14:textId="77777777" w:rsidR="00AE48FE" w:rsidRPr="00A46217" w:rsidRDefault="00AE48FE" w:rsidP="00AE48F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A46217">
                              <w:rPr>
                                <w:rFonts w:ascii="MS Reference Sans Serif" w:hAnsi="MS Reference Sans Serif" w:cs="MS Reference Sans Serif"/>
                                <w:b/>
                                <w:bCs/>
                                <w:color w:val="000040"/>
                                <w:sz w:val="22"/>
                                <w:szCs w:val="22"/>
                              </w:rPr>
                              <w:t xml:space="preserve">Dit formulier graag volledig invullen, ondertekenen en opsturen naar: </w:t>
                            </w:r>
                            <w:hyperlink r:id="rId10" w:history="1">
                              <w:r w:rsidRPr="00A46217">
                                <w:rPr>
                                  <w:rStyle w:val="Hyperlink"/>
                                  <w:rFonts w:ascii="MS Reference Sans Serif" w:hAnsi="MS Reference Sans Serif" w:cs="MS Reference Sans Serif"/>
                                  <w:b/>
                                  <w:bCs/>
                                  <w:sz w:val="22"/>
                                  <w:szCs w:val="22"/>
                                </w:rPr>
                                <w:t>NNBE.Groei@gmail.com</w:t>
                              </w:r>
                            </w:hyperlink>
                            <w:r w:rsidRPr="00A46217">
                              <w:rPr>
                                <w:rFonts w:ascii="MS Reference Sans Serif" w:hAnsi="MS Reference Sans Serif" w:cs="MS Reference Sans Serif"/>
                                <w:b/>
                                <w:bCs/>
                                <w:color w:val="000040"/>
                                <w:sz w:val="22"/>
                                <w:szCs w:val="22"/>
                              </w:rPr>
                              <w:t>. U kunt ook een foto met uw telefoon maken en die opsturen. Per post mag ook: Lidy Smit, Hoofdweg 18, 9945PG, Wagenborgen</w:t>
                            </w:r>
                          </w:p>
                        </w:txbxContent>
                      </wps:txbx>
                      <wps:bodyPr rot="0" vert="horz" wrap="square" lIns="37465" tIns="37465" rIns="37465" bIns="3746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33D2C" id="Text Box 60" o:spid="_x0000_s1030" type="#_x0000_t202" style="position:absolute;margin-left:-15.45pt;margin-top:615.15pt;width:499.55pt;height:93.65pt;z-index:251663360;visibility:visible;mso-wrap-style:square;mso-width-percent:0;mso-height-percent:0;mso-wrap-distance-left:2.85pt;mso-wrap-distance-top:2.85pt;mso-wrap-distance-right:2.85pt;mso-wrap-distance-bottom:2.85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" stroked="f">
                <v:fill opacity="0"/>
                <v:textbox inset="2.95pt,2.95pt,2.95pt,2.95pt">
                  <w:txbxContent>
                    <w:p w14:paraId="459616F3" w14:textId="77777777" w:rsidR="00AE48FE" w:rsidRDefault="00AE48FE" w:rsidP="00AE48FE">
                      <w:pPr>
                        <w:rPr>
                          <w:rFonts w:ascii="MS Reference Sans Serif" w:hAnsi="MS Reference Sans Serif" w:cs="MS Reference Sans Serif"/>
                          <w:b/>
                          <w:bCs/>
                          <w:color w:val="000040"/>
                          <w:sz w:val="22"/>
                          <w:szCs w:val="22"/>
                        </w:rPr>
                      </w:pPr>
                    </w:p>
                    <w:p w14:paraId="29FB3ADA" w14:textId="77777777" w:rsidR="00AE48FE" w:rsidRPr="00A46217" w:rsidRDefault="00AE48FE" w:rsidP="00AE48FE">
                      <w:pPr>
                        <w:rPr>
                          <w:sz w:val="22"/>
                          <w:szCs w:val="22"/>
                        </w:rPr>
                      </w:pPr>
                      <w:r w:rsidRPr="00A46217">
                        <w:rPr>
                          <w:rFonts w:ascii="MS Reference Sans Serif" w:hAnsi="MS Reference Sans Serif" w:cs="MS Reference Sans Serif"/>
                          <w:b/>
                          <w:bCs/>
                          <w:color w:val="000040"/>
                          <w:sz w:val="22"/>
                          <w:szCs w:val="22"/>
                        </w:rPr>
                        <w:t xml:space="preserve">Dit formulier graag volledig invullen, ondertekenen en opsturen naar: </w:t>
                      </w:r>
                      <w:hyperlink r:id="rId11" w:history="1">
                        <w:r w:rsidRPr="00A46217">
                          <w:rPr>
                            <w:rStyle w:val="Hyperlink"/>
                            <w:rFonts w:ascii="MS Reference Sans Serif" w:hAnsi="MS Reference Sans Serif" w:cs="MS Reference Sans Serif"/>
                            <w:b/>
                            <w:bCs/>
                            <w:sz w:val="22"/>
                            <w:szCs w:val="22"/>
                          </w:rPr>
                          <w:t>NNBE.Groei@gmail.com</w:t>
                        </w:r>
                      </w:hyperlink>
                      <w:r w:rsidRPr="00A46217">
                        <w:rPr>
                          <w:rFonts w:ascii="MS Reference Sans Serif" w:hAnsi="MS Reference Sans Serif" w:cs="MS Reference Sans Serif"/>
                          <w:b/>
                          <w:bCs/>
                          <w:color w:val="000040"/>
                          <w:sz w:val="22"/>
                          <w:szCs w:val="22"/>
                        </w:rPr>
                        <w:t>. U kunt ook een foto met uw telefoon maken en die opsturen. Per post mag ook: Lidy Smit, Hoofdweg 18, 9945PG, Wagenborgen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195" distB="36195" distL="36195" distR="36195" simplePos="0" relativeHeight="251662336" behindDoc="0" locked="0" layoutInCell="1" allowOverlap="1" wp14:anchorId="0993FA12" wp14:editId="45937352">
                <wp:simplePos x="0" y="0"/>
                <wp:positionH relativeFrom="column">
                  <wp:posOffset>-92710</wp:posOffset>
                </wp:positionH>
                <wp:positionV relativeFrom="paragraph">
                  <wp:posOffset>1927860</wp:posOffset>
                </wp:positionV>
                <wp:extent cx="6183630" cy="6127750"/>
                <wp:effectExtent l="0" t="0" r="0" b="0"/>
                <wp:wrapNone/>
                <wp:docPr id="1637294486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3630" cy="6127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809F6E" w14:textId="77777777" w:rsidR="00AE48FE" w:rsidRPr="005D4C3D" w:rsidRDefault="00AE48FE" w:rsidP="00AE48FE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5D4C3D">
                              <w:rPr>
                                <w:rFonts w:ascii="MS Reference Sans Serif" w:hAnsi="MS Reference Sans Serif" w:cs="MS Reference Sans Serif"/>
                                <w:sz w:val="22"/>
                                <w:szCs w:val="22"/>
                              </w:rPr>
                              <w:t>Naam:</w:t>
                            </w:r>
                          </w:p>
                          <w:p w14:paraId="017101CD" w14:textId="77777777" w:rsidR="00AE48FE" w:rsidRPr="005D4C3D" w:rsidRDefault="00AE48FE" w:rsidP="00AE48FE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5D4C3D">
                              <w:rPr>
                                <w:rFonts w:ascii="MS Reference Sans Serif" w:hAnsi="MS Reference Sans Serif" w:cs="MS Reference Sans Serif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675EC9D8" w14:textId="77777777" w:rsidR="00AE48FE" w:rsidRPr="005D4C3D" w:rsidRDefault="00AE48FE" w:rsidP="00AE48FE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5D4C3D">
                              <w:rPr>
                                <w:rFonts w:ascii="MS Reference Sans Serif" w:hAnsi="MS Reference Sans Serif" w:cs="MS Reference Sans Serif"/>
                                <w:sz w:val="22"/>
                                <w:szCs w:val="22"/>
                              </w:rPr>
                              <w:t>Lid van Groei&amp;Bloei: Ja/nee*    Lidnummer (indien van toepassing):</w:t>
                            </w:r>
                          </w:p>
                          <w:p w14:paraId="3A726266" w14:textId="77777777" w:rsidR="00AE48FE" w:rsidRPr="005D4C3D" w:rsidRDefault="00AE48FE" w:rsidP="00AE48FE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5D4C3D">
                              <w:rPr>
                                <w:rFonts w:ascii="MS Reference Sans Serif" w:hAnsi="MS Reference Sans Serif" w:cs="MS Reference Sans Serif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5135BCD1" w14:textId="77777777" w:rsidR="00AE48FE" w:rsidRPr="005D4C3D" w:rsidRDefault="00AE48FE" w:rsidP="00AE48FE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5D4C3D">
                              <w:rPr>
                                <w:rFonts w:ascii="MS Reference Sans Serif" w:hAnsi="MS Reference Sans Serif" w:cs="MS Reference Sans Serif"/>
                                <w:sz w:val="22"/>
                                <w:szCs w:val="22"/>
                              </w:rPr>
                              <w:t>Woonplaats:</w:t>
                            </w:r>
                            <w:r w:rsidRPr="005D4C3D">
                              <w:rPr>
                                <w:rFonts w:ascii="MS Reference Sans Serif" w:hAnsi="MS Reference Sans Serif" w:cs="MS Reference Sans Serif"/>
                                <w:sz w:val="22"/>
                                <w:szCs w:val="22"/>
                              </w:rPr>
                              <w:tab/>
                            </w:r>
                            <w:r w:rsidRPr="005D4C3D">
                              <w:rPr>
                                <w:rFonts w:ascii="MS Reference Sans Serif" w:hAnsi="MS Reference Sans Serif" w:cs="MS Reference Sans Serif"/>
                                <w:sz w:val="22"/>
                                <w:szCs w:val="22"/>
                              </w:rPr>
                              <w:tab/>
                            </w:r>
                            <w:r w:rsidRPr="005D4C3D">
                              <w:rPr>
                                <w:rFonts w:ascii="MS Reference Sans Serif" w:hAnsi="MS Reference Sans Serif" w:cs="MS Reference Sans Serif"/>
                                <w:sz w:val="22"/>
                                <w:szCs w:val="22"/>
                              </w:rPr>
                              <w:tab/>
                            </w:r>
                            <w:r w:rsidRPr="005D4C3D">
                              <w:rPr>
                                <w:rFonts w:ascii="MS Reference Sans Serif" w:hAnsi="MS Reference Sans Serif" w:cs="MS Reference Sans Serif"/>
                                <w:sz w:val="22"/>
                                <w:szCs w:val="22"/>
                              </w:rPr>
                              <w:tab/>
                            </w:r>
                            <w:r w:rsidRPr="005D4C3D">
                              <w:rPr>
                                <w:rFonts w:ascii="MS Reference Sans Serif" w:hAnsi="MS Reference Sans Serif" w:cs="MS Reference Sans Serif"/>
                                <w:sz w:val="22"/>
                                <w:szCs w:val="22"/>
                              </w:rPr>
                              <w:tab/>
                            </w:r>
                            <w:r w:rsidRPr="005D4C3D">
                              <w:rPr>
                                <w:rFonts w:ascii="MS Reference Sans Serif" w:hAnsi="MS Reference Sans Serif" w:cs="MS Reference Sans Serif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15998EFF" w14:textId="77777777" w:rsidR="00AE48FE" w:rsidRPr="005D4C3D" w:rsidRDefault="00AE48FE" w:rsidP="00AE48FE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5D4C3D">
                              <w:rPr>
                                <w:rFonts w:ascii="MS Reference Sans Serif" w:hAnsi="MS Reference Sans Serif" w:cs="MS Reference Sans Serif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3F0F83C9" w14:textId="77777777" w:rsidR="00AE48FE" w:rsidRPr="005D4C3D" w:rsidRDefault="00AE48FE" w:rsidP="00AE48FE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5D4C3D">
                              <w:rPr>
                                <w:rFonts w:ascii="MS Reference Sans Serif" w:hAnsi="MS Reference Sans Serif" w:cs="MS Reference Sans Serif"/>
                                <w:sz w:val="22"/>
                                <w:szCs w:val="22"/>
                              </w:rPr>
                              <w:t>E-mail adres:</w:t>
                            </w:r>
                          </w:p>
                          <w:p w14:paraId="513F83DF" w14:textId="77777777" w:rsidR="00AE48FE" w:rsidRPr="005D4C3D" w:rsidRDefault="00AE48FE" w:rsidP="00AE48FE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5D4C3D">
                              <w:rPr>
                                <w:rFonts w:ascii="MS Reference Sans Serif" w:hAnsi="MS Reference Sans Serif" w:cs="MS Reference Sans Serif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0CB2D14A" w14:textId="77777777" w:rsidR="00AE48FE" w:rsidRPr="005D4C3D" w:rsidRDefault="00AE48FE" w:rsidP="00AE48FE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5D4C3D">
                              <w:rPr>
                                <w:rFonts w:ascii="MS Reference Sans Serif" w:hAnsi="MS Reference Sans Serif" w:cs="MS Reference Sans Serif"/>
                                <w:sz w:val="22"/>
                                <w:szCs w:val="22"/>
                              </w:rPr>
                              <w:t xml:space="preserve">Deelname groep: beginners/gevorderden* </w:t>
                            </w:r>
                          </w:p>
                          <w:p w14:paraId="4313BE1A" w14:textId="77777777" w:rsidR="00AE48FE" w:rsidRPr="005D4C3D" w:rsidRDefault="00AE48FE" w:rsidP="00AE48FE">
                            <w:pPr>
                              <w:spacing w:after="0"/>
                              <w:rPr>
                                <w:rFonts w:ascii="MS Reference Sans Serif" w:hAnsi="MS Reference Sans Serif" w:cs="MS Reference Sans Serif"/>
                                <w:sz w:val="22"/>
                                <w:szCs w:val="22"/>
                              </w:rPr>
                            </w:pPr>
                          </w:p>
                          <w:p w14:paraId="6770CA74" w14:textId="77777777" w:rsidR="00AE48FE" w:rsidRPr="005D4C3D" w:rsidRDefault="00AE48FE" w:rsidP="00AE48FE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5D4C3D">
                              <w:rPr>
                                <w:rFonts w:ascii="MS Reference Sans Serif" w:hAnsi="MS Reference Sans Serif" w:cs="MS Reference Sans Serif"/>
                                <w:b/>
                                <w:sz w:val="22"/>
                                <w:szCs w:val="22"/>
                              </w:rPr>
                              <w:t>*doorhalen wat niet van toepassing is</w:t>
                            </w:r>
                          </w:p>
                          <w:p w14:paraId="6D13AA44" w14:textId="77777777" w:rsidR="00AE48FE" w:rsidRPr="005D4C3D" w:rsidRDefault="00AE48FE" w:rsidP="00AE48FE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5D4C3D">
                              <w:rPr>
                                <w:rFonts w:ascii="MS Reference Sans Serif" w:hAnsi="MS Reference Sans Serif" w:cs="MS Reference Sans Serif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2677E2A6" w14:textId="77777777" w:rsidR="00AE48FE" w:rsidRDefault="00AE48FE" w:rsidP="00AE48FE">
                            <w:pPr>
                              <w:spacing w:after="0"/>
                              <w:rPr>
                                <w:rFonts w:ascii="MS Reference Sans Serif" w:hAnsi="MS Reference Sans Serif" w:cs="MS Reference Sans Serif"/>
                                <w:sz w:val="22"/>
                                <w:szCs w:val="22"/>
                              </w:rPr>
                            </w:pPr>
                            <w:r w:rsidRPr="005D4C3D">
                              <w:rPr>
                                <w:rFonts w:ascii="MS Reference Sans Serif" w:hAnsi="MS Reference Sans Serif" w:cs="MS Reference Sans Serif"/>
                                <w:sz w:val="22"/>
                                <w:szCs w:val="22"/>
                              </w:rPr>
                              <w:t>Hierbij verklaar ik akkoord te gaan met onderstaande voorwaarden.</w:t>
                            </w:r>
                          </w:p>
                          <w:p w14:paraId="603EBC2A" w14:textId="77777777" w:rsidR="00AE48FE" w:rsidRPr="00830D1E" w:rsidRDefault="00AE48FE" w:rsidP="00AE48FE">
                            <w:pPr>
                              <w:spacing w:after="0"/>
                              <w:rPr>
                                <w:rFonts w:ascii="MS Reference Sans Serif" w:hAnsi="MS Reference Sans Serif" w:cs="MS Reference Sans Serif"/>
                                <w:sz w:val="22"/>
                                <w:szCs w:val="22"/>
                              </w:rPr>
                            </w:pPr>
                          </w:p>
                          <w:p w14:paraId="61C58A7F" w14:textId="6DBBBDF7" w:rsidR="00AE48FE" w:rsidRPr="005D4C3D" w:rsidRDefault="00AE48FE" w:rsidP="00AE48FE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5D4C3D">
                              <w:rPr>
                                <w:rFonts w:ascii="MS Reference Sans Serif" w:hAnsi="MS Reference Sans Serif" w:cs="MS Reference Sans Serif"/>
                                <w:sz w:val="22"/>
                                <w:szCs w:val="22"/>
                              </w:rPr>
                              <w:t xml:space="preserve">1. Om deel te kunnen nemen moet het inschrijfbedrag van € 45,- voor leden van Groei&amp;Bloei, of € 55,- voor niet leden </w:t>
                            </w:r>
                            <w:r>
                              <w:rPr>
                                <w:rFonts w:ascii="MS Reference Sans Serif" w:hAnsi="MS Reference Sans Serif" w:cs="MS Reference Sans Serif"/>
                                <w:b/>
                                <w:bCs/>
                                <w:sz w:val="22"/>
                                <w:szCs w:val="22"/>
                              </w:rPr>
                              <w:t>uiterlijk</w:t>
                            </w:r>
                            <w:r w:rsidRPr="005D4C3D">
                              <w:rPr>
                                <w:rFonts w:ascii="MS Reference Sans Serif" w:hAnsi="MS Reference Sans Serif" w:cs="MS Reference Sans Serif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MS Reference Sans Serif" w:hAnsi="MS Reference Sans Serif" w:cs="MS Reference Sans Serif"/>
                                <w:b/>
                                <w:bCs/>
                                <w:sz w:val="22"/>
                                <w:szCs w:val="22"/>
                              </w:rPr>
                              <w:t>7</w:t>
                            </w:r>
                            <w:r w:rsidRPr="005D4C3D">
                              <w:rPr>
                                <w:rFonts w:ascii="MS Reference Sans Serif" w:hAnsi="MS Reference Sans Serif" w:cs="MS Reference Sans Serif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februari 202</w:t>
                            </w:r>
                            <w:r w:rsidR="00FD3FE4">
                              <w:rPr>
                                <w:rFonts w:ascii="MS Reference Sans Serif" w:hAnsi="MS Reference Sans Serif" w:cs="MS Reference Sans Serif"/>
                                <w:b/>
                                <w:bCs/>
                                <w:sz w:val="22"/>
                                <w:szCs w:val="22"/>
                              </w:rPr>
                              <w:t>4</w:t>
                            </w:r>
                            <w:r w:rsidRPr="005D4C3D">
                              <w:rPr>
                                <w:rFonts w:ascii="MS Reference Sans Serif" w:hAnsi="MS Reference Sans Serif" w:cs="MS Reference Sans Serif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4C3D">
                              <w:rPr>
                                <w:rFonts w:ascii="MS Reference Sans Serif" w:hAnsi="MS Reference Sans Serif" w:cs="MS Reference Sans Serif"/>
                                <w:sz w:val="22"/>
                                <w:szCs w:val="22"/>
                              </w:rPr>
                              <w:t xml:space="preserve">overgemaakt zijn op bankrekening </w:t>
                            </w:r>
                            <w:r w:rsidR="00E26F4D" w:rsidRPr="007B09F1">
                              <w:rPr>
                                <w:rFonts w:ascii="MS Reference Sans Serif" w:hAnsi="MS Reference Sans Serif"/>
                                <w:sz w:val="22"/>
                                <w:szCs w:val="22"/>
                              </w:rPr>
                              <w:t>NL15ABNA0470842946 t.n.v Afdeling Drachten van Mij Tuinbouw en Plantkunde o.v.v. NNBE-bijdrage 2024</w:t>
                            </w:r>
                            <w:r w:rsidRPr="005D4C3D">
                              <w:rPr>
                                <w:rFonts w:ascii="MS Reference Sans Serif" w:hAnsi="MS Reference Sans Serif" w:cs="MS Reference Sans Serif"/>
                                <w:sz w:val="22"/>
                                <w:szCs w:val="22"/>
                              </w:rPr>
                              <w:t>, uw naam en woonplaats.</w:t>
                            </w:r>
                          </w:p>
                          <w:p w14:paraId="725F11E9" w14:textId="77777777" w:rsidR="00AE48FE" w:rsidRPr="005D4C3D" w:rsidRDefault="00AE48FE" w:rsidP="00AE48FE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5D4C3D">
                              <w:rPr>
                                <w:rFonts w:ascii="MS Reference Sans Serif" w:hAnsi="MS Reference Sans Serif" w:cs="MS Reference Sans Serif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443F0770" w14:textId="77777777" w:rsidR="00AE48FE" w:rsidRDefault="00AE48FE" w:rsidP="00AE48FE">
                            <w:pPr>
                              <w:spacing w:after="0"/>
                              <w:rPr>
                                <w:rFonts w:ascii="MS Reference Sans Serif" w:hAnsi="MS Reference Sans Serif" w:cs="MS Reference Sans Serif"/>
                                <w:sz w:val="22"/>
                                <w:szCs w:val="22"/>
                              </w:rPr>
                            </w:pPr>
                            <w:r w:rsidRPr="005D4C3D">
                              <w:rPr>
                                <w:rFonts w:ascii="MS Reference Sans Serif" w:hAnsi="MS Reference Sans Serif" w:cs="MS Reference Sans Serif"/>
                                <w:sz w:val="22"/>
                                <w:szCs w:val="22"/>
                              </w:rPr>
                              <w:t xml:space="preserve">2. Bij afmelding </w:t>
                            </w:r>
                            <w:r w:rsidRPr="00F65EB2">
                              <w:rPr>
                                <w:rFonts w:ascii="MS Reference Sans Serif" w:hAnsi="MS Reference Sans Serif" w:cs="MS Reference Sans Serif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ná </w:t>
                            </w:r>
                            <w:r>
                              <w:rPr>
                                <w:rFonts w:ascii="MS Reference Sans Serif" w:hAnsi="MS Reference Sans Serif" w:cs="MS Reference Sans Serif"/>
                                <w:b/>
                                <w:bCs/>
                                <w:sz w:val="22"/>
                                <w:szCs w:val="22"/>
                              </w:rPr>
                              <w:t>21 februari</w:t>
                            </w:r>
                            <w:r w:rsidRPr="005D4C3D">
                              <w:rPr>
                                <w:rFonts w:ascii="MS Reference Sans Serif" w:hAnsi="MS Reference Sans Serif" w:cs="MS Reference Sans Serif"/>
                                <w:sz w:val="22"/>
                                <w:szCs w:val="22"/>
                              </w:rPr>
                              <w:t xml:space="preserve"> vindt </w:t>
                            </w:r>
                            <w:r w:rsidRPr="005D4C3D">
                              <w:rPr>
                                <w:rFonts w:ascii="MS Reference Sans Serif" w:hAnsi="MS Reference Sans Serif" w:cs="MS Reference Sans Serif"/>
                                <w:sz w:val="22"/>
                                <w:szCs w:val="22"/>
                                <w:u w:val="single"/>
                              </w:rPr>
                              <w:t>geen</w:t>
                            </w:r>
                            <w:r w:rsidRPr="005D4C3D">
                              <w:rPr>
                                <w:rFonts w:ascii="MS Reference Sans Serif" w:hAnsi="MS Reference Sans Serif" w:cs="MS Reference Sans Serif"/>
                                <w:sz w:val="22"/>
                                <w:szCs w:val="22"/>
                              </w:rPr>
                              <w:t xml:space="preserve"> restitutie van het inschrijfbedrag plaats.</w:t>
                            </w:r>
                          </w:p>
                          <w:p w14:paraId="410D2DD4" w14:textId="77777777" w:rsidR="00AE48FE" w:rsidRDefault="00AE48FE" w:rsidP="00AE48FE">
                            <w:pPr>
                              <w:spacing w:after="0"/>
                              <w:rPr>
                                <w:rFonts w:ascii="MS Reference Sans Serif" w:hAnsi="MS Reference Sans Serif" w:cs="MS Reference Sans Serif"/>
                                <w:sz w:val="22"/>
                                <w:szCs w:val="22"/>
                              </w:rPr>
                            </w:pPr>
                          </w:p>
                          <w:p w14:paraId="779C9E6E" w14:textId="3EB46E46" w:rsidR="00AE48FE" w:rsidRPr="005D4C3D" w:rsidRDefault="00AE48FE" w:rsidP="00AE48FE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AE48FE">
                              <w:rPr>
                                <w:rFonts w:ascii="MS Reference Sans Serif" w:hAnsi="MS Reference Sans Serif"/>
                              </w:rPr>
                              <w:t>3.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4C3D">
                              <w:rPr>
                                <w:rFonts w:ascii="MS Reference Sans Serif" w:hAnsi="MS Reference Sans Serif" w:cs="MS Reference Sans Serif"/>
                                <w:sz w:val="22"/>
                                <w:szCs w:val="22"/>
                              </w:rPr>
                              <w:t xml:space="preserve">Tijdens dit evenement worden foto’s gemaakt die gebruikt kunnen worden voor publicatie. Door deel te nemen aan de wedstrijd geeft u aan hiertegen geen bezwaren te hebben. Heeft u principiële bezwaren tegen het herkenbaar in beeld komen op publicaties dan kunt u dit kenbaar maken bij de inschrijfbalie. </w:t>
                            </w:r>
                          </w:p>
                          <w:p w14:paraId="404B2864" w14:textId="0E37AE9F" w:rsidR="00AE48FE" w:rsidRPr="005D4C3D" w:rsidRDefault="00AE48FE" w:rsidP="00AE48FE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5D4C3D">
                              <w:rPr>
                                <w:rFonts w:ascii="MS Reference Sans Serif" w:hAnsi="MS Reference Sans Serif" w:cs="MS Reference Sans Serif"/>
                                <w:sz w:val="22"/>
                                <w:szCs w:val="22"/>
                              </w:rPr>
                              <w:t>   </w:t>
                            </w:r>
                          </w:p>
                          <w:p w14:paraId="1E594A9D" w14:textId="77777777" w:rsidR="00AE48FE" w:rsidRPr="005D4C3D" w:rsidRDefault="00AE48FE" w:rsidP="00AE48FE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5D4C3D">
                              <w:rPr>
                                <w:rFonts w:ascii="MS Reference Sans Serif" w:hAnsi="MS Reference Sans Serif" w:cs="MS Reference Sans Serif"/>
                                <w:sz w:val="22"/>
                                <w:szCs w:val="22"/>
                              </w:rPr>
                              <w:t>Handtekening                                         Datum en plaats</w:t>
                            </w:r>
                          </w:p>
                          <w:p w14:paraId="62902B0C" w14:textId="71DD5214" w:rsidR="00AE48FE" w:rsidRPr="005D4C3D" w:rsidRDefault="00AE48FE" w:rsidP="00AE48F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5D4C3D">
                              <w:rPr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7465" tIns="37465" rIns="37465" bIns="3746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3FA12" id="Text Box 59" o:spid="_x0000_s1031" type="#_x0000_t202" style="position:absolute;margin-left:-7.3pt;margin-top:151.8pt;width:486.9pt;height:482.5pt;z-index:251662336;visibility:visible;mso-wrap-style:square;mso-width-percent:0;mso-height-percent:0;mso-wrap-distance-left:2.85pt;mso-wrap-distance-top:2.85pt;mso-wrap-distance-right:2.85pt;mso-wrap-distance-bottom:2.85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" stroked="f">
                <v:fill opacity="0"/>
                <v:textbox inset="2.95pt,2.95pt,2.95pt,2.95pt">
                  <w:txbxContent>
                    <w:p w14:paraId="20809F6E" w14:textId="77777777" w:rsidR="00AE48FE" w:rsidRPr="005D4C3D" w:rsidRDefault="00AE48FE" w:rsidP="00AE48FE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 w:rsidRPr="005D4C3D">
                        <w:rPr>
                          <w:rFonts w:ascii="MS Reference Sans Serif" w:hAnsi="MS Reference Sans Serif" w:cs="MS Reference Sans Serif"/>
                          <w:sz w:val="22"/>
                          <w:szCs w:val="22"/>
                        </w:rPr>
                        <w:t>Naam:</w:t>
                      </w:r>
                    </w:p>
                    <w:p w14:paraId="017101CD" w14:textId="77777777" w:rsidR="00AE48FE" w:rsidRPr="005D4C3D" w:rsidRDefault="00AE48FE" w:rsidP="00AE48FE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 w:rsidRPr="005D4C3D">
                        <w:rPr>
                          <w:rFonts w:ascii="MS Reference Sans Serif" w:hAnsi="MS Reference Sans Serif" w:cs="MS Reference Sans Serif"/>
                          <w:sz w:val="22"/>
                          <w:szCs w:val="22"/>
                        </w:rPr>
                        <w:t> </w:t>
                      </w:r>
                    </w:p>
                    <w:p w14:paraId="675EC9D8" w14:textId="77777777" w:rsidR="00AE48FE" w:rsidRPr="005D4C3D" w:rsidRDefault="00AE48FE" w:rsidP="00AE48FE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 w:rsidRPr="005D4C3D">
                        <w:rPr>
                          <w:rFonts w:ascii="MS Reference Sans Serif" w:hAnsi="MS Reference Sans Serif" w:cs="MS Reference Sans Serif"/>
                          <w:sz w:val="22"/>
                          <w:szCs w:val="22"/>
                        </w:rPr>
                        <w:t>Lid van Groei&amp;Bloei: Ja/nee*    Lidnummer (indien van toepassing):</w:t>
                      </w:r>
                    </w:p>
                    <w:p w14:paraId="3A726266" w14:textId="77777777" w:rsidR="00AE48FE" w:rsidRPr="005D4C3D" w:rsidRDefault="00AE48FE" w:rsidP="00AE48FE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 w:rsidRPr="005D4C3D">
                        <w:rPr>
                          <w:rFonts w:ascii="MS Reference Sans Serif" w:hAnsi="MS Reference Sans Serif" w:cs="MS Reference Sans Serif"/>
                          <w:sz w:val="22"/>
                          <w:szCs w:val="22"/>
                        </w:rPr>
                        <w:t> </w:t>
                      </w:r>
                    </w:p>
                    <w:p w14:paraId="5135BCD1" w14:textId="77777777" w:rsidR="00AE48FE" w:rsidRPr="005D4C3D" w:rsidRDefault="00AE48FE" w:rsidP="00AE48FE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 w:rsidRPr="005D4C3D">
                        <w:rPr>
                          <w:rFonts w:ascii="MS Reference Sans Serif" w:hAnsi="MS Reference Sans Serif" w:cs="MS Reference Sans Serif"/>
                          <w:sz w:val="22"/>
                          <w:szCs w:val="22"/>
                        </w:rPr>
                        <w:t>Woonplaats:</w:t>
                      </w:r>
                      <w:r w:rsidRPr="005D4C3D">
                        <w:rPr>
                          <w:rFonts w:ascii="MS Reference Sans Serif" w:hAnsi="MS Reference Sans Serif" w:cs="MS Reference Sans Serif"/>
                          <w:sz w:val="22"/>
                          <w:szCs w:val="22"/>
                        </w:rPr>
                        <w:tab/>
                      </w:r>
                      <w:r w:rsidRPr="005D4C3D">
                        <w:rPr>
                          <w:rFonts w:ascii="MS Reference Sans Serif" w:hAnsi="MS Reference Sans Serif" w:cs="MS Reference Sans Serif"/>
                          <w:sz w:val="22"/>
                          <w:szCs w:val="22"/>
                        </w:rPr>
                        <w:tab/>
                      </w:r>
                      <w:r w:rsidRPr="005D4C3D">
                        <w:rPr>
                          <w:rFonts w:ascii="MS Reference Sans Serif" w:hAnsi="MS Reference Sans Serif" w:cs="MS Reference Sans Serif"/>
                          <w:sz w:val="22"/>
                          <w:szCs w:val="22"/>
                        </w:rPr>
                        <w:tab/>
                      </w:r>
                      <w:r w:rsidRPr="005D4C3D">
                        <w:rPr>
                          <w:rFonts w:ascii="MS Reference Sans Serif" w:hAnsi="MS Reference Sans Serif" w:cs="MS Reference Sans Serif"/>
                          <w:sz w:val="22"/>
                          <w:szCs w:val="22"/>
                        </w:rPr>
                        <w:tab/>
                      </w:r>
                      <w:r w:rsidRPr="005D4C3D">
                        <w:rPr>
                          <w:rFonts w:ascii="MS Reference Sans Serif" w:hAnsi="MS Reference Sans Serif" w:cs="MS Reference Sans Serif"/>
                          <w:sz w:val="22"/>
                          <w:szCs w:val="22"/>
                        </w:rPr>
                        <w:tab/>
                      </w:r>
                      <w:r w:rsidRPr="005D4C3D">
                        <w:rPr>
                          <w:rFonts w:ascii="MS Reference Sans Serif" w:hAnsi="MS Reference Sans Serif" w:cs="MS Reference Sans Serif"/>
                          <w:sz w:val="22"/>
                          <w:szCs w:val="22"/>
                        </w:rPr>
                        <w:tab/>
                      </w:r>
                    </w:p>
                    <w:p w14:paraId="15998EFF" w14:textId="77777777" w:rsidR="00AE48FE" w:rsidRPr="005D4C3D" w:rsidRDefault="00AE48FE" w:rsidP="00AE48FE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 w:rsidRPr="005D4C3D">
                        <w:rPr>
                          <w:rFonts w:ascii="MS Reference Sans Serif" w:hAnsi="MS Reference Sans Serif" w:cs="MS Reference Sans Serif"/>
                          <w:sz w:val="22"/>
                          <w:szCs w:val="22"/>
                        </w:rPr>
                        <w:t> </w:t>
                      </w:r>
                    </w:p>
                    <w:p w14:paraId="3F0F83C9" w14:textId="77777777" w:rsidR="00AE48FE" w:rsidRPr="005D4C3D" w:rsidRDefault="00AE48FE" w:rsidP="00AE48FE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 w:rsidRPr="005D4C3D">
                        <w:rPr>
                          <w:rFonts w:ascii="MS Reference Sans Serif" w:hAnsi="MS Reference Sans Serif" w:cs="MS Reference Sans Serif"/>
                          <w:sz w:val="22"/>
                          <w:szCs w:val="22"/>
                        </w:rPr>
                        <w:t>E-mail adres:</w:t>
                      </w:r>
                    </w:p>
                    <w:p w14:paraId="513F83DF" w14:textId="77777777" w:rsidR="00AE48FE" w:rsidRPr="005D4C3D" w:rsidRDefault="00AE48FE" w:rsidP="00AE48FE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 w:rsidRPr="005D4C3D">
                        <w:rPr>
                          <w:rFonts w:ascii="MS Reference Sans Serif" w:hAnsi="MS Reference Sans Serif" w:cs="MS Reference Sans Serif"/>
                          <w:sz w:val="22"/>
                          <w:szCs w:val="22"/>
                        </w:rPr>
                        <w:t> </w:t>
                      </w:r>
                    </w:p>
                    <w:p w14:paraId="0CB2D14A" w14:textId="77777777" w:rsidR="00AE48FE" w:rsidRPr="005D4C3D" w:rsidRDefault="00AE48FE" w:rsidP="00AE48FE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 w:rsidRPr="005D4C3D">
                        <w:rPr>
                          <w:rFonts w:ascii="MS Reference Sans Serif" w:hAnsi="MS Reference Sans Serif" w:cs="MS Reference Sans Serif"/>
                          <w:sz w:val="22"/>
                          <w:szCs w:val="22"/>
                        </w:rPr>
                        <w:t xml:space="preserve">Deelname groep: beginners/gevorderden* </w:t>
                      </w:r>
                    </w:p>
                    <w:p w14:paraId="4313BE1A" w14:textId="77777777" w:rsidR="00AE48FE" w:rsidRPr="005D4C3D" w:rsidRDefault="00AE48FE" w:rsidP="00AE48FE">
                      <w:pPr>
                        <w:spacing w:after="0"/>
                        <w:rPr>
                          <w:rFonts w:ascii="MS Reference Sans Serif" w:hAnsi="MS Reference Sans Serif" w:cs="MS Reference Sans Serif"/>
                          <w:sz w:val="22"/>
                          <w:szCs w:val="22"/>
                        </w:rPr>
                      </w:pPr>
                    </w:p>
                    <w:p w14:paraId="6770CA74" w14:textId="77777777" w:rsidR="00AE48FE" w:rsidRPr="005D4C3D" w:rsidRDefault="00AE48FE" w:rsidP="00AE48FE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 w:rsidRPr="005D4C3D">
                        <w:rPr>
                          <w:rFonts w:ascii="MS Reference Sans Serif" w:hAnsi="MS Reference Sans Serif" w:cs="MS Reference Sans Serif"/>
                          <w:b/>
                          <w:sz w:val="22"/>
                          <w:szCs w:val="22"/>
                        </w:rPr>
                        <w:t>*doorhalen wat niet van toepassing is</w:t>
                      </w:r>
                    </w:p>
                    <w:p w14:paraId="6D13AA44" w14:textId="77777777" w:rsidR="00AE48FE" w:rsidRPr="005D4C3D" w:rsidRDefault="00AE48FE" w:rsidP="00AE48FE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 w:rsidRPr="005D4C3D">
                        <w:rPr>
                          <w:rFonts w:ascii="MS Reference Sans Serif" w:hAnsi="MS Reference Sans Serif" w:cs="MS Reference Sans Serif"/>
                          <w:sz w:val="22"/>
                          <w:szCs w:val="22"/>
                        </w:rPr>
                        <w:t> </w:t>
                      </w:r>
                    </w:p>
                    <w:p w14:paraId="2677E2A6" w14:textId="77777777" w:rsidR="00AE48FE" w:rsidRDefault="00AE48FE" w:rsidP="00AE48FE">
                      <w:pPr>
                        <w:spacing w:after="0"/>
                        <w:rPr>
                          <w:rFonts w:ascii="MS Reference Sans Serif" w:hAnsi="MS Reference Sans Serif" w:cs="MS Reference Sans Serif"/>
                          <w:sz w:val="22"/>
                          <w:szCs w:val="22"/>
                        </w:rPr>
                      </w:pPr>
                      <w:r w:rsidRPr="005D4C3D">
                        <w:rPr>
                          <w:rFonts w:ascii="MS Reference Sans Serif" w:hAnsi="MS Reference Sans Serif" w:cs="MS Reference Sans Serif"/>
                          <w:sz w:val="22"/>
                          <w:szCs w:val="22"/>
                        </w:rPr>
                        <w:t>Hierbij verklaar ik akkoord te gaan met onderstaande voorwaarden.</w:t>
                      </w:r>
                    </w:p>
                    <w:p w14:paraId="603EBC2A" w14:textId="77777777" w:rsidR="00AE48FE" w:rsidRPr="00830D1E" w:rsidRDefault="00AE48FE" w:rsidP="00AE48FE">
                      <w:pPr>
                        <w:spacing w:after="0"/>
                        <w:rPr>
                          <w:rFonts w:ascii="MS Reference Sans Serif" w:hAnsi="MS Reference Sans Serif" w:cs="MS Reference Sans Serif"/>
                          <w:sz w:val="22"/>
                          <w:szCs w:val="22"/>
                        </w:rPr>
                      </w:pPr>
                    </w:p>
                    <w:p w14:paraId="61C58A7F" w14:textId="6DBBBDF7" w:rsidR="00AE48FE" w:rsidRPr="005D4C3D" w:rsidRDefault="00AE48FE" w:rsidP="00AE48FE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 w:rsidRPr="005D4C3D">
                        <w:rPr>
                          <w:rFonts w:ascii="MS Reference Sans Serif" w:hAnsi="MS Reference Sans Serif" w:cs="MS Reference Sans Serif"/>
                          <w:sz w:val="22"/>
                          <w:szCs w:val="22"/>
                        </w:rPr>
                        <w:t xml:space="preserve">1. Om deel te kunnen nemen moet het inschrijfbedrag van € 45,- voor leden van Groei&amp;Bloei, of € 55,- voor niet leden </w:t>
                      </w:r>
                      <w:r>
                        <w:rPr>
                          <w:rFonts w:ascii="MS Reference Sans Serif" w:hAnsi="MS Reference Sans Serif" w:cs="MS Reference Sans Serif"/>
                          <w:b/>
                          <w:bCs/>
                          <w:sz w:val="22"/>
                          <w:szCs w:val="22"/>
                        </w:rPr>
                        <w:t>uiterlijk</w:t>
                      </w:r>
                      <w:r w:rsidRPr="005D4C3D">
                        <w:rPr>
                          <w:rFonts w:ascii="MS Reference Sans Serif" w:hAnsi="MS Reference Sans Serif" w:cs="MS Reference Sans Serif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MS Reference Sans Serif" w:hAnsi="MS Reference Sans Serif" w:cs="MS Reference Sans Serif"/>
                          <w:b/>
                          <w:bCs/>
                          <w:sz w:val="22"/>
                          <w:szCs w:val="22"/>
                        </w:rPr>
                        <w:t>7</w:t>
                      </w:r>
                      <w:r w:rsidRPr="005D4C3D">
                        <w:rPr>
                          <w:rFonts w:ascii="MS Reference Sans Serif" w:hAnsi="MS Reference Sans Serif" w:cs="MS Reference Sans Serif"/>
                          <w:b/>
                          <w:bCs/>
                          <w:sz w:val="22"/>
                          <w:szCs w:val="22"/>
                        </w:rPr>
                        <w:t xml:space="preserve"> februari 202</w:t>
                      </w:r>
                      <w:r w:rsidR="00FD3FE4">
                        <w:rPr>
                          <w:rFonts w:ascii="MS Reference Sans Serif" w:hAnsi="MS Reference Sans Serif" w:cs="MS Reference Sans Serif"/>
                          <w:b/>
                          <w:bCs/>
                          <w:sz w:val="22"/>
                          <w:szCs w:val="22"/>
                        </w:rPr>
                        <w:t>4</w:t>
                      </w:r>
                      <w:r w:rsidRPr="005D4C3D">
                        <w:rPr>
                          <w:rFonts w:ascii="MS Reference Sans Serif" w:hAnsi="MS Reference Sans Serif" w:cs="MS Reference Sans Serif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5D4C3D">
                        <w:rPr>
                          <w:rFonts w:ascii="MS Reference Sans Serif" w:hAnsi="MS Reference Sans Serif" w:cs="MS Reference Sans Serif"/>
                          <w:sz w:val="22"/>
                          <w:szCs w:val="22"/>
                        </w:rPr>
                        <w:t xml:space="preserve">overgemaakt zijn op bankrekening </w:t>
                      </w:r>
                      <w:r w:rsidR="00E26F4D" w:rsidRPr="007B09F1">
                        <w:rPr>
                          <w:rFonts w:ascii="MS Reference Sans Serif" w:hAnsi="MS Reference Sans Serif"/>
                          <w:sz w:val="22"/>
                          <w:szCs w:val="22"/>
                        </w:rPr>
                        <w:t>NL15ABNA0470842946 t.n.v Afdeling Drachten van Mij Tuinbouw en Plantkunde o.v.v. NNBE-bijdrage 2024</w:t>
                      </w:r>
                      <w:r w:rsidRPr="005D4C3D">
                        <w:rPr>
                          <w:rFonts w:ascii="MS Reference Sans Serif" w:hAnsi="MS Reference Sans Serif" w:cs="MS Reference Sans Serif"/>
                          <w:sz w:val="22"/>
                          <w:szCs w:val="22"/>
                        </w:rPr>
                        <w:t>, uw naam en woonplaats.</w:t>
                      </w:r>
                    </w:p>
                    <w:p w14:paraId="725F11E9" w14:textId="77777777" w:rsidR="00AE48FE" w:rsidRPr="005D4C3D" w:rsidRDefault="00AE48FE" w:rsidP="00AE48FE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 w:rsidRPr="005D4C3D">
                        <w:rPr>
                          <w:rFonts w:ascii="MS Reference Sans Serif" w:hAnsi="MS Reference Sans Serif" w:cs="MS Reference Sans Serif"/>
                          <w:sz w:val="22"/>
                          <w:szCs w:val="22"/>
                        </w:rPr>
                        <w:t> </w:t>
                      </w:r>
                    </w:p>
                    <w:p w14:paraId="443F0770" w14:textId="77777777" w:rsidR="00AE48FE" w:rsidRDefault="00AE48FE" w:rsidP="00AE48FE">
                      <w:pPr>
                        <w:spacing w:after="0"/>
                        <w:rPr>
                          <w:rFonts w:ascii="MS Reference Sans Serif" w:hAnsi="MS Reference Sans Serif" w:cs="MS Reference Sans Serif"/>
                          <w:sz w:val="22"/>
                          <w:szCs w:val="22"/>
                        </w:rPr>
                      </w:pPr>
                      <w:r w:rsidRPr="005D4C3D">
                        <w:rPr>
                          <w:rFonts w:ascii="MS Reference Sans Serif" w:hAnsi="MS Reference Sans Serif" w:cs="MS Reference Sans Serif"/>
                          <w:sz w:val="22"/>
                          <w:szCs w:val="22"/>
                        </w:rPr>
                        <w:t xml:space="preserve">2. Bij afmelding </w:t>
                      </w:r>
                      <w:r w:rsidRPr="00F65EB2">
                        <w:rPr>
                          <w:rFonts w:ascii="MS Reference Sans Serif" w:hAnsi="MS Reference Sans Serif" w:cs="MS Reference Sans Serif"/>
                          <w:b/>
                          <w:bCs/>
                          <w:sz w:val="22"/>
                          <w:szCs w:val="22"/>
                        </w:rPr>
                        <w:t xml:space="preserve">ná </w:t>
                      </w:r>
                      <w:r>
                        <w:rPr>
                          <w:rFonts w:ascii="MS Reference Sans Serif" w:hAnsi="MS Reference Sans Serif" w:cs="MS Reference Sans Serif"/>
                          <w:b/>
                          <w:bCs/>
                          <w:sz w:val="22"/>
                          <w:szCs w:val="22"/>
                        </w:rPr>
                        <w:t>21 februari</w:t>
                      </w:r>
                      <w:r w:rsidRPr="005D4C3D">
                        <w:rPr>
                          <w:rFonts w:ascii="MS Reference Sans Serif" w:hAnsi="MS Reference Sans Serif" w:cs="MS Reference Sans Serif"/>
                          <w:sz w:val="22"/>
                          <w:szCs w:val="22"/>
                        </w:rPr>
                        <w:t xml:space="preserve"> vindt </w:t>
                      </w:r>
                      <w:r w:rsidRPr="005D4C3D">
                        <w:rPr>
                          <w:rFonts w:ascii="MS Reference Sans Serif" w:hAnsi="MS Reference Sans Serif" w:cs="MS Reference Sans Serif"/>
                          <w:sz w:val="22"/>
                          <w:szCs w:val="22"/>
                          <w:u w:val="single"/>
                        </w:rPr>
                        <w:t>geen</w:t>
                      </w:r>
                      <w:r w:rsidRPr="005D4C3D">
                        <w:rPr>
                          <w:rFonts w:ascii="MS Reference Sans Serif" w:hAnsi="MS Reference Sans Serif" w:cs="MS Reference Sans Serif"/>
                          <w:sz w:val="22"/>
                          <w:szCs w:val="22"/>
                        </w:rPr>
                        <w:t xml:space="preserve"> restitutie van het inschrijfbedrag plaats.</w:t>
                      </w:r>
                    </w:p>
                    <w:p w14:paraId="410D2DD4" w14:textId="77777777" w:rsidR="00AE48FE" w:rsidRDefault="00AE48FE" w:rsidP="00AE48FE">
                      <w:pPr>
                        <w:spacing w:after="0"/>
                        <w:rPr>
                          <w:rFonts w:ascii="MS Reference Sans Serif" w:hAnsi="MS Reference Sans Serif" w:cs="MS Reference Sans Serif"/>
                          <w:sz w:val="22"/>
                          <w:szCs w:val="22"/>
                        </w:rPr>
                      </w:pPr>
                    </w:p>
                    <w:p w14:paraId="779C9E6E" w14:textId="3EB46E46" w:rsidR="00AE48FE" w:rsidRPr="005D4C3D" w:rsidRDefault="00AE48FE" w:rsidP="00AE48FE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 w:rsidRPr="00AE48FE">
                        <w:rPr>
                          <w:rFonts w:ascii="MS Reference Sans Serif" w:hAnsi="MS Reference Sans Serif"/>
                        </w:rPr>
                        <w:t>3.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5D4C3D">
                        <w:rPr>
                          <w:rFonts w:ascii="MS Reference Sans Serif" w:hAnsi="MS Reference Sans Serif" w:cs="MS Reference Sans Serif"/>
                          <w:sz w:val="22"/>
                          <w:szCs w:val="22"/>
                        </w:rPr>
                        <w:t xml:space="preserve">Tijdens dit evenement worden foto’s gemaakt die gebruikt kunnen worden voor publicatie. Door deel te nemen aan de wedstrijd geeft u aan hiertegen geen bezwaren te hebben. Heeft u principiële bezwaren tegen het herkenbaar in beeld komen op publicaties dan kunt u dit kenbaar maken bij de inschrijfbalie. </w:t>
                      </w:r>
                    </w:p>
                    <w:p w14:paraId="404B2864" w14:textId="0E37AE9F" w:rsidR="00AE48FE" w:rsidRPr="005D4C3D" w:rsidRDefault="00AE48FE" w:rsidP="00AE48FE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 w:rsidRPr="005D4C3D">
                        <w:rPr>
                          <w:rFonts w:ascii="MS Reference Sans Serif" w:hAnsi="MS Reference Sans Serif" w:cs="MS Reference Sans Serif"/>
                          <w:sz w:val="22"/>
                          <w:szCs w:val="22"/>
                        </w:rPr>
                        <w:t>   </w:t>
                      </w:r>
                    </w:p>
                    <w:p w14:paraId="1E594A9D" w14:textId="77777777" w:rsidR="00AE48FE" w:rsidRPr="005D4C3D" w:rsidRDefault="00AE48FE" w:rsidP="00AE48FE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 w:rsidRPr="005D4C3D">
                        <w:rPr>
                          <w:rFonts w:ascii="MS Reference Sans Serif" w:hAnsi="MS Reference Sans Serif" w:cs="MS Reference Sans Serif"/>
                          <w:sz w:val="22"/>
                          <w:szCs w:val="22"/>
                        </w:rPr>
                        <w:t>Handtekening                                         Datum en plaats</w:t>
                      </w:r>
                    </w:p>
                    <w:p w14:paraId="62902B0C" w14:textId="71DD5214" w:rsidR="00AE48FE" w:rsidRPr="005D4C3D" w:rsidRDefault="00AE48FE" w:rsidP="00AE48FE">
                      <w:pPr>
                        <w:rPr>
                          <w:sz w:val="22"/>
                          <w:szCs w:val="22"/>
                        </w:rPr>
                      </w:pPr>
                      <w:r w:rsidRPr="005D4C3D">
                        <w:rPr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36195" distB="36195" distL="36195" distR="36195" simplePos="0" relativeHeight="251659264" behindDoc="0" locked="0" layoutInCell="1" allowOverlap="1" wp14:anchorId="0CED39F7" wp14:editId="0BF7651A">
            <wp:simplePos x="0" y="0"/>
            <wp:positionH relativeFrom="column">
              <wp:posOffset>-196215</wp:posOffset>
            </wp:positionH>
            <wp:positionV relativeFrom="paragraph">
              <wp:posOffset>19685</wp:posOffset>
            </wp:positionV>
            <wp:extent cx="2179955" cy="1532255"/>
            <wp:effectExtent l="0" t="0" r="0" b="0"/>
            <wp:wrapNone/>
            <wp:docPr id="56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41" r="-29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1532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78A160B2" wp14:editId="07AF7C73">
                <wp:simplePos x="0" y="0"/>
                <wp:positionH relativeFrom="column">
                  <wp:posOffset>-416560</wp:posOffset>
                </wp:positionH>
                <wp:positionV relativeFrom="paragraph">
                  <wp:posOffset>-194945</wp:posOffset>
                </wp:positionV>
                <wp:extent cx="6858000" cy="9186545"/>
                <wp:effectExtent l="0" t="0" r="0" b="0"/>
                <wp:wrapNone/>
                <wp:docPr id="106125245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186545"/>
                          <a:chOff x="10675" y="10560"/>
                          <a:chExt cx="685" cy="899"/>
                        </a:xfrm>
                      </wpg:grpSpPr>
                      <wps:wsp>
                        <wps:cNvPr id="1618490715" name="Rectangle 3" hidden="1"/>
                        <wps:cNvSpPr>
                          <a:spLocks noChangeArrowheads="1"/>
                        </wps:cNvSpPr>
                        <wps:spPr bwMode="auto">
                          <a:xfrm>
                            <a:off x="10675" y="10560"/>
                            <a:ext cx="686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33774011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1011" y="11439"/>
                            <a:ext cx="350" cy="21"/>
                          </a:xfrm>
                          <a:prstGeom prst="rect">
                            <a:avLst/>
                          </a:prstGeom>
                          <a:solidFill>
                            <a:srgbClr val="99CC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6576299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675" y="11439"/>
                            <a:ext cx="343" cy="21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81275654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1011" y="10560"/>
                            <a:ext cx="350" cy="21"/>
                          </a:xfrm>
                          <a:prstGeom prst="rect">
                            <a:avLst/>
                          </a:prstGeom>
                          <a:solidFill>
                            <a:srgbClr val="CCCCE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817275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675" y="10560"/>
                            <a:ext cx="343" cy="21"/>
                          </a:xfrm>
                          <a:prstGeom prst="rect">
                            <a:avLst/>
                          </a:prstGeom>
                          <a:solidFill>
                            <a:srgbClr val="99CC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06984363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675" y="10560"/>
                            <a:ext cx="22" cy="466"/>
                          </a:xfrm>
                          <a:prstGeom prst="rect">
                            <a:avLst/>
                          </a:prstGeom>
                          <a:solidFill>
                            <a:srgbClr val="99CC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9244513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675" y="11010"/>
                            <a:ext cx="22" cy="45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44661608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1339" y="10560"/>
                            <a:ext cx="22" cy="466"/>
                          </a:xfrm>
                          <a:prstGeom prst="rect">
                            <a:avLst/>
                          </a:prstGeom>
                          <a:solidFill>
                            <a:srgbClr val="CCCCE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58605313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1339" y="11010"/>
                            <a:ext cx="22" cy="450"/>
                          </a:xfrm>
                          <a:prstGeom prst="rect">
                            <a:avLst/>
                          </a:prstGeom>
                          <a:solidFill>
                            <a:srgbClr val="99CC99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F4274F" id="Group 2" o:spid="_x0000_s1026" style="position:absolute;margin-left:-32.8pt;margin-top:-15.35pt;width:540pt;height:723.35pt;z-index:251652096" coordorigin="10675,10560" coordsize="685,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">
                <v:rect id="Rectangle 3" o:spid="_x0000_s1027" style="position:absolute;left:10675;top:10560;width:686;height:900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" stroked="f">
                  <v:stroke joinstyle="round"/>
                  <v:textbox inset="2.88pt,2.88pt,2.88pt,2.88pt"/>
                </v:rect>
                <v:rect id="Rectangle 4" o:spid="_x0000_s1028" style="position:absolute;left:11011;top:11439;width:350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" fillcolor="#9c9" stroked="f" strokeweight="0" insetpen="t">
                  <v:shadow color="#ccc"/>
                  <v:textbox inset="2.88pt,2.88pt,2.88pt,2.88pt"/>
                </v:rect>
                <v:rect id="Rectangle 5" o:spid="_x0000_s1029" style="position:absolute;left:10675;top:11439;width:343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" fillcolor="navy" stroked="f" strokeweight="0" insetpen="t">
                  <v:shadow color="#ccc"/>
                  <v:textbox inset="2.88pt,2.88pt,2.88pt,2.88pt"/>
                </v:rect>
                <v:rect id="Rectangle 6" o:spid="_x0000_s1030" style="position:absolute;left:11011;top:10560;width:350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" fillcolor="#cccce6" stroked="f" strokeweight="0" insetpen="t">
                  <v:shadow color="#ccc"/>
                  <v:textbox inset="2.88pt,2.88pt,2.88pt,2.88pt"/>
                </v:rect>
                <v:rect id="Rectangle 7" o:spid="_x0000_s1031" style="position:absolute;left:10675;top:10560;width:343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" fillcolor="#9c9" stroked="f" strokeweight="0" insetpen="t">
                  <v:shadow color="#ccc"/>
                  <v:textbox inset="2.88pt,2.88pt,2.88pt,2.88pt"/>
                </v:rect>
                <v:rect id="Rectangle 8" o:spid="_x0000_s1032" style="position:absolute;left:10675;top:10560;width:22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" fillcolor="#9c9" stroked="f" strokeweight="0" insetpen="t">
                  <v:shadow color="#ccc"/>
                  <v:textbox inset="2.88pt,2.88pt,2.88pt,2.88pt"/>
                </v:rect>
                <v:rect id="Rectangle 9" o:spid="_x0000_s1033" style="position:absolute;left:10675;top:11010;width:22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" fillcolor="navy" stroked="f" strokeweight="0" insetpen="t">
                  <v:shadow color="#ccc"/>
                  <v:textbox inset="2.88pt,2.88pt,2.88pt,2.88pt"/>
                </v:rect>
                <v:rect id="Rectangle 10" o:spid="_x0000_s1034" style="position:absolute;left:11339;top:10560;width:22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" fillcolor="#cccce6" stroked="f" strokeweight="0" insetpen="t">
                  <v:shadow color="#ccc"/>
                  <v:textbox inset="2.88pt,2.88pt,2.88pt,2.88pt"/>
                </v:rect>
                <v:rect id="Rectangle 11" o:spid="_x0000_s1035" style="position:absolute;left:11339;top:11010;width:22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" fillcolor="#9c9" stroked="f" strokeweight="0" insetpen="t">
                  <v:shadow color="#ccc"/>
                  <v:textbox inset="2.88pt,2.88pt,2.88pt,2.88pt"/>
                </v:rect>
              </v:group>
            </w:pict>
          </mc:Fallback>
        </mc:AlternateContent>
      </w:r>
    </w:p>
    <w:sectPr w:rsidR="008925D1" w:rsidSect="006A1B78">
      <w:footerReference w:type="default" r:id="rId13"/>
      <w:pgSz w:w="12240" w:h="15840"/>
      <w:pgMar w:top="720" w:right="720" w:bottom="720" w:left="720" w:header="709" w:footer="709" w:gutter="737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BF8863" w14:textId="77777777" w:rsidR="00EB2278" w:rsidRDefault="00EB2278" w:rsidP="006A1B78">
      <w:pPr>
        <w:spacing w:after="0" w:line="240" w:lineRule="auto"/>
      </w:pPr>
      <w:r>
        <w:separator/>
      </w:r>
    </w:p>
  </w:endnote>
  <w:endnote w:type="continuationSeparator" w:id="0">
    <w:p w14:paraId="33DB360A" w14:textId="77777777" w:rsidR="00EB2278" w:rsidRDefault="00EB2278" w:rsidP="006A1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2D75E" w14:textId="18080F28" w:rsidR="006A1B78" w:rsidRDefault="00F12E82">
    <w:pPr>
      <w:pStyle w:val="Voetteks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F62889" wp14:editId="1BCCB9FE">
              <wp:simplePos x="0" y="0"/>
              <wp:positionH relativeFrom="page">
                <wp:posOffset>3777615</wp:posOffset>
              </wp:positionH>
              <wp:positionV relativeFrom="page">
                <wp:posOffset>9584055</wp:posOffset>
              </wp:positionV>
              <wp:extent cx="638810" cy="238760"/>
              <wp:effectExtent l="0" t="0" r="0" b="0"/>
              <wp:wrapNone/>
              <wp:docPr id="1937874686" name="AutoShap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8810" cy="238760"/>
                      </a:xfrm>
                      <a:prstGeom prst="bracketPair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2857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14:paraId="5E5B7C76" w14:textId="77777777" w:rsidR="006A1B78" w:rsidRDefault="006A1B78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w14:anchorId="54F62889"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AutoShape 22" o:spid="_x0000_s1032" type="#_x0000_t185" style="position:absolute;margin-left:297.45pt;margin-top:754.65pt;width:50.3pt;height:18.8pt;z-index:251658240;visibility:visible;mso-wrap-style:square;mso-width-percent:1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" filled="t" strokecolor="gray" strokeweight="2.25pt">
              <v:textbox inset=",0,,0">
                <w:txbxContent>
                  <w:p w14:paraId="5E5B7C76" w14:textId="77777777" w:rsidR="006A1B78" w:rsidRDefault="006A1B78">
                    <w:pPr>
                      <w:jc w:val="center"/>
                    </w:pPr>
                    <w:r>
                      <w:fldChar w:fldCharType="begin"/>
                    </w:r>
                    <w:r>
                      <w:instrText>PAGE    \* MERGEFORMAT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27DF959" wp14:editId="402F3AF6">
              <wp:simplePos x="0" y="0"/>
              <wp:positionH relativeFrom="page">
                <wp:posOffset>1361440</wp:posOffset>
              </wp:positionH>
              <wp:positionV relativeFrom="page">
                <wp:posOffset>9703435</wp:posOffset>
              </wp:positionV>
              <wp:extent cx="5518150" cy="0"/>
              <wp:effectExtent l="0" t="0" r="0" b="0"/>
              <wp:wrapNone/>
              <wp:docPr id="484042168" name="AutoShap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1815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w14:anchorId="6EFAFD9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1" o:spid="_x0000_s1026" type="#_x0000_t32" style="position:absolute;margin-left:107.2pt;margin-top:764.05pt;width:434.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" strokecolor="gray" strokeweight="1pt"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880DA" w14:textId="77777777" w:rsidR="00EB2278" w:rsidRDefault="00EB2278" w:rsidP="006A1B78">
      <w:pPr>
        <w:spacing w:after="0" w:line="240" w:lineRule="auto"/>
      </w:pPr>
      <w:r>
        <w:separator/>
      </w:r>
    </w:p>
  </w:footnote>
  <w:footnote w:type="continuationSeparator" w:id="0">
    <w:p w14:paraId="4A10062D" w14:textId="77777777" w:rsidR="00EB2278" w:rsidRDefault="00EB2278" w:rsidP="006A1B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attachedTemplate r:id="rId1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026"/>
    <w:rsid w:val="00070932"/>
    <w:rsid w:val="00094B47"/>
    <w:rsid w:val="00101C2B"/>
    <w:rsid w:val="0015102E"/>
    <w:rsid w:val="00157026"/>
    <w:rsid w:val="001D1972"/>
    <w:rsid w:val="002227FF"/>
    <w:rsid w:val="002B797F"/>
    <w:rsid w:val="002E4EDA"/>
    <w:rsid w:val="003930C4"/>
    <w:rsid w:val="003B5819"/>
    <w:rsid w:val="00506E79"/>
    <w:rsid w:val="00537C6C"/>
    <w:rsid w:val="005973C0"/>
    <w:rsid w:val="005C0468"/>
    <w:rsid w:val="005E6CAB"/>
    <w:rsid w:val="00602CA3"/>
    <w:rsid w:val="00655FAB"/>
    <w:rsid w:val="006A1B78"/>
    <w:rsid w:val="007B09F1"/>
    <w:rsid w:val="00801BCF"/>
    <w:rsid w:val="008925D1"/>
    <w:rsid w:val="00AE48FE"/>
    <w:rsid w:val="00C70896"/>
    <w:rsid w:val="00CC23C6"/>
    <w:rsid w:val="00D01713"/>
    <w:rsid w:val="00DA186F"/>
    <w:rsid w:val="00E26F4D"/>
    <w:rsid w:val="00E6280E"/>
    <w:rsid w:val="00E8751A"/>
    <w:rsid w:val="00EA0616"/>
    <w:rsid w:val="00EB2278"/>
    <w:rsid w:val="00F12E82"/>
    <w:rsid w:val="00F647CF"/>
    <w:rsid w:val="00FD3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20F6F28"/>
  <w14:defaultImageDpi w14:val="0"/>
  <w15:docId w15:val="{D7E6C1D7-90A2-47F1-9192-A22FE62A5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cs="Calibri"/>
      <w:color w:val="000000"/>
      <w:kern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A1B78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6A1B78"/>
    <w:rPr>
      <w:rFonts w:ascii="Calibri" w:hAnsi="Calibri" w:cs="Calibri"/>
      <w:color w:val="000000"/>
      <w:kern w:val="28"/>
      <w:sz w:val="20"/>
      <w:szCs w:val="20"/>
    </w:rPr>
  </w:style>
  <w:style w:type="paragraph" w:styleId="Voettekst">
    <w:name w:val="footer"/>
    <w:basedOn w:val="Standaard"/>
    <w:link w:val="VoettekstChar"/>
    <w:uiPriority w:val="99"/>
    <w:unhideWhenUsed/>
    <w:rsid w:val="006A1B7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6A1B78"/>
    <w:rPr>
      <w:rFonts w:ascii="Calibri" w:hAnsi="Calibri" w:cs="Calibri"/>
      <w:color w:val="000000"/>
      <w:kern w:val="28"/>
      <w:sz w:val="20"/>
      <w:szCs w:val="20"/>
    </w:rPr>
  </w:style>
  <w:style w:type="character" w:styleId="Hyperlink">
    <w:name w:val="Hyperlink"/>
    <w:unhideWhenUsed/>
    <w:rsid w:val="00E8751A"/>
    <w:rPr>
      <w:color w:val="0563C1"/>
      <w:u w:val="single"/>
    </w:rPr>
  </w:style>
  <w:style w:type="character" w:styleId="Onopgelostemelding">
    <w:name w:val="Unresolved Mention"/>
    <w:uiPriority w:val="99"/>
    <w:semiHidden/>
    <w:unhideWhenUsed/>
    <w:rsid w:val="00E875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476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8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NNBE.Groei@gmail.com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mailto:NNBE.Groei@gmail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en\Groei-en-bloei\NNBE\2021\Sjablonen\Sjabloon%20nieuwsbrief-G&amp;B%20logo%20bovenin%20word97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Sjabloon nieuwsbrief-G&amp;B logo bovenin word97</Template>
  <TotalTime>0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Jolande Schoemaker</dc:creator>
  <cp:keywords/>
  <dc:description/>
  <cp:lastModifiedBy>Jan Galema</cp:lastModifiedBy>
  <cp:revision>2</cp:revision>
  <cp:lastPrinted>2020-01-11T12:30:00Z</cp:lastPrinted>
  <dcterms:created xsi:type="dcterms:W3CDTF">2023-11-12T10:36:00Z</dcterms:created>
  <dcterms:modified xsi:type="dcterms:W3CDTF">2023-11-12T10:36:00Z</dcterms:modified>
</cp:coreProperties>
</file>